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1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10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6"/>
        <w:gridCol w:w="5970"/>
        <w:gridCol w:w="1741"/>
      </w:tblGrid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9"/>
              <w:ind w:left="97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b/>
                <w:sz w:val="15"/>
              </w:rPr>
              <w:t>S/N</w:t>
            </w:r>
            <w:r>
              <w:rPr>
                <w:rFonts w:ascii="Arial"/>
                <w:sz w:val="15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right="17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b/>
                <w:spacing w:val="-1"/>
                <w:w w:val="105"/>
                <w:sz w:val="16"/>
              </w:rPr>
              <w:t>COMPANY</w:t>
            </w:r>
            <w:r>
              <w:rPr>
                <w:rFonts w:ascii="Calibri"/>
                <w:b/>
                <w:spacing w:val="-23"/>
                <w:w w:val="105"/>
                <w:sz w:val="16"/>
              </w:rPr>
              <w:t> </w:t>
            </w:r>
            <w:r>
              <w:rPr>
                <w:rFonts w:ascii="Calibri"/>
                <w:b/>
                <w:spacing w:val="-1"/>
                <w:w w:val="105"/>
                <w:sz w:val="16"/>
              </w:rPr>
              <w:t>NAME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548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b/>
                <w:spacing w:val="-1"/>
                <w:w w:val="105"/>
                <w:sz w:val="16"/>
              </w:rPr>
              <w:t>AMOUNT</w:t>
            </w:r>
            <w:r>
              <w:rPr>
                <w:rFonts w:ascii="Calibri"/>
                <w:sz w:val="16"/>
              </w:rPr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right="21"/>
              <w:jc w:val="righ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</w:t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6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BEJ</w:t>
            </w:r>
            <w:r>
              <w:rPr>
                <w:rFonts w:ascii="Calibri"/>
                <w:spacing w:val="-12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MINING</w:t>
            </w:r>
            <w:r>
              <w:rPr>
                <w:rFonts w:ascii="Calibri"/>
                <w:spacing w:val="-11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INDUSTRIES</w:t>
            </w:r>
            <w:r>
              <w:rPr>
                <w:rFonts w:ascii="Calibri"/>
                <w:spacing w:val="-11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LTD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897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277,500.00</w:t>
            </w:r>
            <w:r>
              <w:rPr>
                <w:rFonts w:ascii="Calibri"/>
                <w:sz w:val="16"/>
              </w:rPr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right="21"/>
              <w:jc w:val="righ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</w:t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AGBACHI</w:t>
            </w:r>
            <w:r>
              <w:rPr>
                <w:rFonts w:ascii="Calibri"/>
                <w:spacing w:val="-23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UCHECHUKWU</w:t>
            </w:r>
            <w:r>
              <w:rPr>
                <w:rFonts w:ascii="Calibri"/>
                <w:spacing w:val="-22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MONICA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897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100,000.00</w:t>
            </w:r>
            <w:r>
              <w:rPr>
                <w:rFonts w:ascii="Calibri"/>
                <w:sz w:val="16"/>
              </w:rPr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right="21"/>
              <w:jc w:val="righ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</w:t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3"/>
                <w:w w:val="105"/>
                <w:sz w:val="16"/>
              </w:rPr>
              <w:t>AWOKARIS</w:t>
            </w:r>
            <w:r>
              <w:rPr>
                <w:rFonts w:ascii="Calibri"/>
                <w:spacing w:val="-18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GREENWORLD</w:t>
            </w:r>
            <w:r>
              <w:rPr>
                <w:rFonts w:ascii="Calibri"/>
                <w:spacing w:val="-17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INDUSTRIAL</w:t>
            </w:r>
            <w:r>
              <w:rPr>
                <w:rFonts w:ascii="Calibri"/>
                <w:spacing w:val="-18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LIMITED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897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120,000.00</w:t>
            </w:r>
            <w:r>
              <w:rPr>
                <w:rFonts w:ascii="Calibri"/>
                <w:sz w:val="16"/>
              </w:rPr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right="21"/>
              <w:jc w:val="righ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</w:t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B.GAMDUMA'S</w:t>
            </w:r>
            <w:r>
              <w:rPr>
                <w:rFonts w:ascii="Calibri"/>
                <w:spacing w:val="-17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BUNI</w:t>
            </w:r>
            <w:r>
              <w:rPr>
                <w:rFonts w:ascii="Calibri"/>
                <w:spacing w:val="-16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NIGERIA</w:t>
            </w:r>
            <w:r>
              <w:rPr>
                <w:rFonts w:ascii="Calibri"/>
                <w:spacing w:val="-16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LIMITED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897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300,000.00</w:t>
            </w:r>
            <w:r>
              <w:rPr>
                <w:rFonts w:ascii="Calibri"/>
                <w:sz w:val="16"/>
              </w:rPr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right="21"/>
              <w:jc w:val="righ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5</w:t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BAAKINI</w:t>
            </w:r>
            <w:r>
              <w:rPr>
                <w:rFonts w:ascii="Calibri"/>
                <w:spacing w:val="-14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AGRO-ALLIED</w:t>
            </w:r>
            <w:r>
              <w:rPr>
                <w:rFonts w:ascii="Calibri"/>
                <w:spacing w:val="-14"/>
                <w:w w:val="105"/>
                <w:sz w:val="16"/>
              </w:rPr>
              <w:t> </w:t>
            </w:r>
            <w:r>
              <w:rPr>
                <w:rFonts w:ascii="Calibri"/>
                <w:spacing w:val="-3"/>
                <w:w w:val="105"/>
                <w:sz w:val="16"/>
              </w:rPr>
              <w:t>COONTINENTAL</w:t>
            </w:r>
            <w:r>
              <w:rPr>
                <w:rFonts w:ascii="Calibri"/>
                <w:spacing w:val="-13"/>
                <w:w w:val="105"/>
                <w:sz w:val="16"/>
              </w:rPr>
              <w:t> </w:t>
            </w:r>
            <w:r>
              <w:rPr>
                <w:rFonts w:ascii="Calibri"/>
                <w:spacing w:val="-3"/>
                <w:w w:val="105"/>
                <w:sz w:val="16"/>
              </w:rPr>
              <w:t>SERVICES</w:t>
            </w:r>
            <w:r>
              <w:rPr>
                <w:rFonts w:ascii="Calibri"/>
                <w:spacing w:val="-13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LIMITED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897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231,000.00</w:t>
            </w:r>
            <w:r>
              <w:rPr>
                <w:rFonts w:ascii="Calibri"/>
                <w:sz w:val="16"/>
              </w:rPr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right="21"/>
              <w:jc w:val="righ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6</w:t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7"/>
                <w:w w:val="105"/>
                <w:sz w:val="16"/>
              </w:rPr>
              <w:t>DELTA</w:t>
            </w:r>
            <w:r>
              <w:rPr>
                <w:rFonts w:ascii="Calibri"/>
                <w:spacing w:val="-10"/>
                <w:w w:val="105"/>
                <w:sz w:val="16"/>
              </w:rPr>
              <w:t> </w:t>
            </w:r>
            <w:r>
              <w:rPr>
                <w:rFonts w:ascii="Calibri"/>
                <w:spacing w:val="-4"/>
                <w:w w:val="105"/>
                <w:sz w:val="16"/>
              </w:rPr>
              <w:t>CENTAURI</w:t>
            </w:r>
            <w:r>
              <w:rPr>
                <w:rFonts w:ascii="Calibri"/>
                <w:spacing w:val="-11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LIMITED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897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150,000.00</w:t>
            </w:r>
            <w:r>
              <w:rPr>
                <w:rFonts w:ascii="Calibri"/>
                <w:sz w:val="16"/>
              </w:rPr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right="21"/>
              <w:jc w:val="righ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7</w:t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FIRST</w:t>
            </w:r>
            <w:r>
              <w:rPr>
                <w:rFonts w:ascii="Calibri"/>
                <w:spacing w:val="-10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S.</w:t>
            </w:r>
            <w:r>
              <w:rPr>
                <w:rFonts w:ascii="Calibri"/>
                <w:spacing w:val="-10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S</w:t>
            </w:r>
            <w:r>
              <w:rPr>
                <w:rFonts w:ascii="Calibri"/>
                <w:spacing w:val="-9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PETROLEUM</w:t>
            </w:r>
            <w:r>
              <w:rPr>
                <w:rFonts w:ascii="Calibri"/>
                <w:spacing w:val="-10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LIMITED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98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40,000.00</w:t>
            </w:r>
            <w:r>
              <w:rPr>
                <w:rFonts w:ascii="Calibri"/>
                <w:sz w:val="16"/>
              </w:rPr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4" w:lineRule="exact"/>
              <w:ind w:right="21"/>
              <w:jc w:val="righ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8</w:t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4" w:lineRule="exact"/>
              <w:ind w:left="2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M.M.B</w:t>
            </w:r>
            <w:r>
              <w:rPr>
                <w:rFonts w:ascii="Calibri"/>
                <w:spacing w:val="-18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NASARU</w:t>
            </w:r>
            <w:r>
              <w:rPr>
                <w:rFonts w:ascii="Calibri"/>
                <w:spacing w:val="-19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ENTERPRISES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4" w:lineRule="exact"/>
              <w:ind w:left="98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20,000.00</w:t>
            </w:r>
            <w:r>
              <w:rPr>
                <w:rFonts w:ascii="Calibri"/>
                <w:sz w:val="16"/>
              </w:rPr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right="21"/>
              <w:jc w:val="righ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9</w:t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5"/>
                <w:w w:val="105"/>
                <w:sz w:val="16"/>
              </w:rPr>
              <w:t>OMOWAYE</w:t>
            </w:r>
            <w:r>
              <w:rPr>
                <w:rFonts w:ascii="Calibri"/>
                <w:spacing w:val="-17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GABRIEL</w:t>
            </w:r>
            <w:r>
              <w:rPr>
                <w:rFonts w:ascii="Calibri"/>
                <w:spacing w:val="-17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OLUSEGUN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98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80,000.00</w:t>
            </w:r>
            <w:r>
              <w:rPr>
                <w:rFonts w:ascii="Calibri"/>
                <w:sz w:val="16"/>
              </w:rPr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THE</w:t>
            </w:r>
            <w:r>
              <w:rPr>
                <w:rFonts w:ascii="Calibri"/>
                <w:spacing w:val="-14"/>
                <w:w w:val="105"/>
                <w:sz w:val="16"/>
              </w:rPr>
              <w:t> </w:t>
            </w:r>
            <w:r>
              <w:rPr>
                <w:rFonts w:ascii="Calibri"/>
                <w:spacing w:val="-3"/>
                <w:w w:val="105"/>
                <w:sz w:val="16"/>
              </w:rPr>
              <w:t>BREWA</w:t>
            </w:r>
            <w:r>
              <w:rPr>
                <w:rFonts w:ascii="Calibri"/>
                <w:spacing w:val="-13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UNIVERSAL</w:t>
            </w:r>
            <w:r>
              <w:rPr>
                <w:rFonts w:ascii="Calibri"/>
                <w:spacing w:val="-14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INVESTMANTS</w:t>
            </w:r>
            <w:r>
              <w:rPr>
                <w:rFonts w:ascii="Calibri"/>
                <w:spacing w:val="-13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LIMITED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98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94,500.00</w:t>
            </w:r>
            <w:r>
              <w:rPr>
                <w:rFonts w:ascii="Calibri"/>
                <w:sz w:val="16"/>
              </w:rPr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1040</w:t>
            </w:r>
            <w:r>
              <w:rPr>
                <w:rFonts w:ascii="Calibri"/>
                <w:spacing w:val="-10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INTEGRATED</w:t>
            </w:r>
            <w:r>
              <w:rPr>
                <w:rFonts w:ascii="Calibri"/>
                <w:spacing w:val="-11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ENG.</w:t>
            </w:r>
            <w:r>
              <w:rPr>
                <w:rFonts w:ascii="Calibri"/>
                <w:spacing w:val="-10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NIG</w:t>
            </w:r>
            <w:r>
              <w:rPr>
                <w:rFonts w:ascii="Calibri"/>
                <w:spacing w:val="-9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LTD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897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595,500.00</w:t>
            </w:r>
            <w:r>
              <w:rPr>
                <w:rFonts w:ascii="Calibri"/>
                <w:sz w:val="16"/>
              </w:rPr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12-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12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ELGADO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21ST </w:t>
            </w:r>
            <w:r>
              <w:rPr>
                <w:rFonts w:ascii="Arial"/>
                <w:spacing w:val="-2"/>
                <w:sz w:val="15"/>
              </w:rPr>
              <w:t>CENTURY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KUZA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ENTERPRISES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5</w:t>
            </w:r>
            <w:r>
              <w:rPr>
                <w:rFonts w:ascii="Calibri"/>
                <w:spacing w:val="-7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SKYMS</w:t>
            </w:r>
            <w:r>
              <w:rPr>
                <w:rFonts w:ascii="Calibri"/>
                <w:spacing w:val="-6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NIG</w:t>
            </w:r>
            <w:r>
              <w:rPr>
                <w:rFonts w:ascii="Calibri"/>
                <w:spacing w:val="-6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LTD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897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250,000.00</w:t>
            </w:r>
            <w:r>
              <w:rPr>
                <w:rFonts w:ascii="Calibri"/>
                <w:sz w:val="16"/>
              </w:rPr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M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z w:val="15"/>
              </w:rPr>
              <w:t>MAJI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MULTI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z w:val="15"/>
              </w:rPr>
              <w:t>BIZ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A.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z w:val="15"/>
              </w:rPr>
              <w:t>M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DUNG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156,000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A.A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GWARAM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INVESTMENT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145,500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A.A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INTEGRATED</w:t>
            </w:r>
            <w:r>
              <w:rPr>
                <w:rFonts w:ascii="Arial"/>
                <w:sz w:val="15"/>
              </w:rPr>
              <w:t> M.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AABEFIRST</w:t>
            </w:r>
            <w:r>
              <w:rPr>
                <w:rFonts w:ascii="Calibri"/>
                <w:spacing w:val="-13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GLOBAL</w:t>
            </w:r>
            <w:r>
              <w:rPr>
                <w:rFonts w:ascii="Calibri"/>
                <w:spacing w:val="-12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RESOURCES</w:t>
            </w:r>
            <w:r>
              <w:rPr>
                <w:rFonts w:ascii="Calibri"/>
                <w:spacing w:val="-13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NIG.</w:t>
            </w:r>
            <w:r>
              <w:rPr>
                <w:rFonts w:ascii="Calibri"/>
                <w:spacing w:val="-13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LTD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897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720,000.00</w:t>
            </w:r>
            <w:r>
              <w:rPr>
                <w:rFonts w:ascii="Calibri"/>
                <w:sz w:val="16"/>
              </w:rPr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AALBELL</w:t>
            </w:r>
            <w:r>
              <w:rPr>
                <w:rFonts w:ascii="Calibri"/>
                <w:spacing w:val="-16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RESOURCES</w:t>
            </w:r>
            <w:r>
              <w:rPr>
                <w:rFonts w:ascii="Calibri"/>
                <w:spacing w:val="-15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INDUSTRIES</w:t>
            </w:r>
            <w:r>
              <w:rPr>
                <w:rFonts w:ascii="Calibri"/>
                <w:spacing w:val="-16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LTD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897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100,000.00</w:t>
            </w:r>
            <w:r>
              <w:rPr>
                <w:rFonts w:ascii="Calibri"/>
                <w:sz w:val="16"/>
              </w:rPr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AAM</w:t>
            </w:r>
            <w:r>
              <w:rPr>
                <w:rFonts w:ascii="Calibri"/>
                <w:spacing w:val="-12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DREDGING</w:t>
            </w:r>
            <w:r>
              <w:rPr>
                <w:rFonts w:ascii="Calibri"/>
                <w:spacing w:val="-11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NIGERIA</w:t>
            </w:r>
            <w:r>
              <w:rPr>
                <w:rFonts w:ascii="Calibri"/>
                <w:spacing w:val="-12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LTD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897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100,000.00</w:t>
            </w:r>
            <w:r>
              <w:rPr>
                <w:rFonts w:ascii="Calibri"/>
                <w:sz w:val="16"/>
              </w:rPr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AAY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INTERNATIONAL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952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24,400,000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AB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RAZAQ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CONCEPTS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255,000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ABA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INTEGRATED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SERVICES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160,000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ABA/OSISIOMA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DREDGERS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FARMERS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M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ABAA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GEOSCIENCES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SERVICES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199,500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ABADA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INVESTMENT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ABARMAWA</w:t>
            </w:r>
            <w:r>
              <w:rPr>
                <w:rFonts w:ascii="Calibri"/>
                <w:spacing w:val="-17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INTERNATIONAL</w:t>
            </w:r>
            <w:r>
              <w:rPr>
                <w:rFonts w:ascii="Calibri"/>
                <w:spacing w:val="-17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M.</w:t>
            </w:r>
            <w:r>
              <w:rPr>
                <w:rFonts w:ascii="Calibri"/>
                <w:spacing w:val="-17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COMP.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897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440,000.00</w:t>
            </w:r>
            <w:r>
              <w:rPr>
                <w:rFonts w:ascii="Calibri"/>
                <w:sz w:val="16"/>
              </w:rPr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ABARSHI</w:t>
            </w:r>
            <w:r>
              <w:rPr>
                <w:rFonts w:ascii="Calibri"/>
                <w:spacing w:val="-15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EXPLORATION</w:t>
            </w:r>
            <w:r>
              <w:rPr>
                <w:rFonts w:ascii="Calibri"/>
                <w:spacing w:val="-12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&amp;</w:t>
            </w:r>
            <w:r>
              <w:rPr>
                <w:rFonts w:ascii="Calibri"/>
                <w:spacing w:val="-15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MINING</w:t>
            </w:r>
            <w:r>
              <w:rPr>
                <w:rFonts w:ascii="Calibri"/>
                <w:spacing w:val="-12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SERVICES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72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2,565,000.00</w:t>
            </w:r>
            <w:r>
              <w:rPr>
                <w:rFonts w:ascii="Calibri"/>
                <w:sz w:val="16"/>
              </w:rPr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30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ABASA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ENTERPRISES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952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11,500,000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31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ABASAGRE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GEOTECHNIC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SERVICE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32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ABASCO</w:t>
            </w:r>
            <w:r>
              <w:rPr>
                <w:rFonts w:ascii="Calibri"/>
                <w:spacing w:val="-16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NIGERIA</w:t>
            </w:r>
            <w:r>
              <w:rPr>
                <w:rFonts w:ascii="Calibri"/>
                <w:spacing w:val="-16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LIMITED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897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160,000.00</w:t>
            </w:r>
            <w:r>
              <w:rPr>
                <w:rFonts w:ascii="Calibri"/>
                <w:sz w:val="16"/>
              </w:rPr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33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ABBA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BARGO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NIG.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34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ABBK</w:t>
            </w:r>
            <w:r>
              <w:rPr>
                <w:rFonts w:ascii="Calibri"/>
                <w:spacing w:val="-11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MINING</w:t>
            </w:r>
            <w:r>
              <w:rPr>
                <w:rFonts w:ascii="Calibri"/>
                <w:spacing w:val="-10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NIGERIA</w:t>
            </w:r>
            <w:r>
              <w:rPr>
                <w:rFonts w:ascii="Calibri"/>
                <w:spacing w:val="-11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LTD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897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478,500.00</w:t>
            </w:r>
            <w:r>
              <w:rPr>
                <w:rFonts w:ascii="Calibri"/>
                <w:sz w:val="16"/>
              </w:rPr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35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ABDA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MINES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COOPERATIVE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SOCIETY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36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ABDELLA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ZAINA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37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ABDULAHI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ABUBAKAR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ADAMU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38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ABDULGANITU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HAFSAT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39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ABDULHAMID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SAIFULLAHI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40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ABDULHAMIDU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ABDULLAH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41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ABDULKADIR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ABDULRASHEED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42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ABDULLAHI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z w:val="15"/>
              </w:rPr>
              <w:t>JIBRIL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SHEHU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43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ABDULLATEEF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YUSUF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44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ABDULRAHMAN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ANGO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45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ABDULRASAQ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&amp;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CO.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INT'L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165,000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4" w:lineRule="exact"/>
              <w:ind w:left="23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46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4" w:lineRule="exact"/>
              <w:ind w:left="2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ABDULSALAM</w:t>
            </w:r>
            <w:r>
              <w:rPr>
                <w:rFonts w:ascii="Calibri"/>
                <w:spacing w:val="-21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HAKEEM</w:t>
            </w:r>
            <w:r>
              <w:rPr>
                <w:rFonts w:ascii="Calibri"/>
                <w:spacing w:val="-20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ATANDA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4" w:lineRule="exact"/>
              <w:ind w:left="897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380,000.00</w:t>
            </w:r>
            <w:r>
              <w:rPr>
                <w:rFonts w:ascii="Calibri"/>
                <w:sz w:val="16"/>
              </w:rPr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47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ABECO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WORLDWIDE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ENTERPRISES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48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ABEM</w:t>
            </w:r>
            <w:r>
              <w:rPr>
                <w:rFonts w:ascii="Calibri"/>
                <w:spacing w:val="-13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STORE</w:t>
            </w:r>
            <w:r>
              <w:rPr>
                <w:rFonts w:ascii="Calibri"/>
                <w:spacing w:val="-13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ENTERPRISES</w:t>
            </w:r>
            <w:r>
              <w:rPr>
                <w:rFonts w:ascii="Calibri"/>
                <w:spacing w:val="-12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LTD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897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160,000.00</w:t>
            </w:r>
            <w:r>
              <w:rPr>
                <w:rFonts w:ascii="Calibri"/>
                <w:sz w:val="16"/>
              </w:rPr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49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ABILELE</w:t>
            </w:r>
            <w:r>
              <w:rPr>
                <w:rFonts w:ascii="Calibri"/>
                <w:spacing w:val="-15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PROJECTS</w:t>
            </w:r>
            <w:r>
              <w:rPr>
                <w:rFonts w:ascii="Calibri"/>
                <w:spacing w:val="-15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NIGERIA</w:t>
            </w:r>
            <w:r>
              <w:rPr>
                <w:rFonts w:ascii="Calibri"/>
                <w:spacing w:val="-15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LIMITED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72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3,979,000.00</w:t>
            </w:r>
            <w:r>
              <w:rPr>
                <w:rFonts w:ascii="Calibri"/>
                <w:sz w:val="16"/>
              </w:rPr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50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ABIODUN</w:t>
            </w:r>
            <w:r>
              <w:rPr>
                <w:rFonts w:ascii="Calibri"/>
                <w:spacing w:val="-19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OLUFEMI</w:t>
            </w:r>
            <w:r>
              <w:rPr>
                <w:rFonts w:ascii="Calibri"/>
                <w:spacing w:val="-19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OSIBANJO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897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480,000.00</w:t>
            </w:r>
            <w:r>
              <w:rPr>
                <w:rFonts w:ascii="Calibri"/>
                <w:sz w:val="16"/>
              </w:rPr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51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ABIOYE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OLAWALE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52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ABL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GRANITE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150,000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53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ABMR </w:t>
            </w:r>
            <w:r>
              <w:rPr>
                <w:rFonts w:ascii="Arial"/>
                <w:spacing w:val="-1"/>
                <w:sz w:val="15"/>
              </w:rPr>
              <w:t>GENERAL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MERCHANDISE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229,500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54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ABNAB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INT'L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CO.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55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ABRAMMOVING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INTEGRATED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SERVICES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56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ABS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GEOMINES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57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ABS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RESOURCES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73,500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58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ABU </w:t>
            </w:r>
            <w:r>
              <w:rPr>
                <w:rFonts w:ascii="Arial"/>
                <w:spacing w:val="-1"/>
                <w:sz w:val="15"/>
              </w:rPr>
              <w:t>DARMAN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4" w:lineRule="exact"/>
              <w:ind w:left="23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59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4" w:lineRule="exact"/>
              <w:ind w:left="2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ABU</w:t>
            </w:r>
            <w:r>
              <w:rPr>
                <w:rFonts w:ascii="Calibri"/>
                <w:spacing w:val="-12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KHAIRAT</w:t>
            </w:r>
            <w:r>
              <w:rPr>
                <w:rFonts w:ascii="Calibri"/>
                <w:spacing w:val="-11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AGRAUET</w:t>
            </w:r>
            <w:r>
              <w:rPr>
                <w:rFonts w:ascii="Calibri"/>
                <w:spacing w:val="-11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ENTERPRISE</w:t>
            </w:r>
            <w:r>
              <w:rPr>
                <w:rFonts w:ascii="Calibri"/>
                <w:spacing w:val="-11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NIG</w:t>
            </w:r>
            <w:r>
              <w:rPr>
                <w:rFonts w:ascii="Calibri"/>
                <w:spacing w:val="-10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LTD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4" w:lineRule="exact"/>
              <w:ind w:left="897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769,500.00</w:t>
            </w:r>
            <w:r>
              <w:rPr>
                <w:rFonts w:ascii="Calibri"/>
                <w:sz w:val="16"/>
              </w:rPr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60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ABU </w:t>
            </w:r>
            <w:r>
              <w:rPr>
                <w:rFonts w:ascii="Arial"/>
                <w:spacing w:val="-2"/>
                <w:sz w:val="15"/>
              </w:rPr>
              <w:t>ZAHRA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ZARMARI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70,500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61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ABUALHAMI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30,000</w:t>
            </w:r>
          </w:p>
        </w:tc>
      </w:tr>
    </w:tbl>
    <w:p>
      <w:pPr>
        <w:spacing w:after="0" w:line="165" w:lineRule="exact"/>
        <w:jc w:val="right"/>
        <w:rPr>
          <w:rFonts w:ascii="Arial" w:hAnsi="Arial" w:cs="Arial" w:eastAsia="Arial"/>
          <w:sz w:val="15"/>
          <w:szCs w:val="15"/>
        </w:rPr>
        <w:sectPr>
          <w:type w:val="continuous"/>
          <w:pgSz w:w="12240" w:h="15840"/>
          <w:pgMar w:top="1020" w:bottom="280" w:left="1460" w:right="172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10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6"/>
        <w:gridCol w:w="5970"/>
        <w:gridCol w:w="1741"/>
      </w:tblGrid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62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ABUALIHIM</w:t>
            </w:r>
            <w:r>
              <w:rPr>
                <w:rFonts w:ascii="Calibri"/>
                <w:spacing w:val="-19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NIGERIA</w:t>
            </w:r>
            <w:r>
              <w:rPr>
                <w:rFonts w:ascii="Calibri"/>
                <w:spacing w:val="-18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LIMITED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72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1,539,000.00</w:t>
            </w:r>
            <w:r>
              <w:rPr>
                <w:rFonts w:ascii="Calibri"/>
                <w:sz w:val="16"/>
              </w:rPr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63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ABUBAKAR</w:t>
            </w:r>
            <w:r>
              <w:rPr>
                <w:rFonts w:ascii="Arial"/>
                <w:sz w:val="15"/>
              </w:rPr>
              <w:t> ALIYU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64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ABUBAKAR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IBRAHIM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NASEH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65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ABUBAKAR</w:t>
            </w:r>
            <w:r>
              <w:rPr>
                <w:rFonts w:ascii="Calibri"/>
                <w:spacing w:val="-25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JIBRIN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897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100,000.00</w:t>
            </w:r>
            <w:r>
              <w:rPr>
                <w:rFonts w:ascii="Calibri"/>
                <w:sz w:val="16"/>
              </w:rPr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66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ABUBAKAR</w:t>
            </w:r>
            <w:r>
              <w:rPr>
                <w:rFonts w:ascii="Calibri"/>
                <w:spacing w:val="-14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MUSA/</w:t>
            </w:r>
            <w:r>
              <w:rPr>
                <w:rFonts w:ascii="Calibri"/>
                <w:spacing w:val="-12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HAGAR</w:t>
            </w:r>
            <w:r>
              <w:rPr>
                <w:rFonts w:ascii="Calibri"/>
                <w:spacing w:val="-13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GLOBAL</w:t>
            </w:r>
            <w:r>
              <w:rPr>
                <w:rFonts w:ascii="Calibri"/>
                <w:spacing w:val="-12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SYNERGY</w:t>
            </w:r>
            <w:r>
              <w:rPr>
                <w:rFonts w:ascii="Calibri"/>
                <w:spacing w:val="-12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LTD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897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697,500.00</w:t>
            </w:r>
            <w:r>
              <w:rPr>
                <w:rFonts w:ascii="Calibri"/>
                <w:sz w:val="16"/>
              </w:rPr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67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ABUDEEN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442,500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68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ABULE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SOLA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VENTURES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69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ABULESORO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KAOLINE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4" w:lineRule="exact"/>
              <w:ind w:left="23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70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4" w:lineRule="exact"/>
              <w:ind w:left="2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ABULESOWO</w:t>
            </w:r>
            <w:r>
              <w:rPr>
                <w:rFonts w:ascii="Calibri"/>
                <w:spacing w:val="-15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GLOBAL</w:t>
            </w:r>
            <w:r>
              <w:rPr>
                <w:rFonts w:ascii="Calibri"/>
                <w:spacing w:val="-15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CONCEPT</w:t>
            </w:r>
            <w:r>
              <w:rPr>
                <w:rFonts w:ascii="Calibri"/>
                <w:spacing w:val="-15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LTD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4" w:lineRule="exact"/>
              <w:ind w:left="897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480,000.00</w:t>
            </w:r>
            <w:r>
              <w:rPr>
                <w:rFonts w:ascii="Calibri"/>
                <w:sz w:val="16"/>
              </w:rPr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71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ABUNASTY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247,500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72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ABUNI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AGRO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&amp;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M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SERVICES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73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ABUNJU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ARE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INVESTMENT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74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ABY</w:t>
            </w:r>
            <w:r>
              <w:rPr>
                <w:rFonts w:ascii="Calibri"/>
                <w:spacing w:val="-9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DIAMOND</w:t>
            </w:r>
            <w:r>
              <w:rPr>
                <w:rFonts w:ascii="Calibri"/>
                <w:spacing w:val="-9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MINES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&amp;</w:t>
            </w:r>
            <w:r>
              <w:rPr>
                <w:rFonts w:ascii="Calibri"/>
                <w:spacing w:val="-9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CONST.</w:t>
            </w:r>
            <w:r>
              <w:rPr>
                <w:rFonts w:ascii="Calibri"/>
                <w:spacing w:val="-9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NIG.</w:t>
            </w:r>
            <w:r>
              <w:rPr>
                <w:rFonts w:ascii="Calibri"/>
                <w:spacing w:val="-9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LTD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72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2,200,000.00</w:t>
            </w:r>
            <w:r>
              <w:rPr>
                <w:rFonts w:ascii="Calibri"/>
                <w:sz w:val="16"/>
              </w:rPr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75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ABZAT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PETROLEUM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z w:val="15"/>
              </w:rPr>
              <w:t>GAS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76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ACCORD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ADIDAS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77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ACE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GOIS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LTD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72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9,000,000.00</w:t>
            </w:r>
            <w:r>
              <w:rPr>
                <w:rFonts w:ascii="Calibri"/>
                <w:sz w:val="16"/>
              </w:rPr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78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ACHITRAX</w:t>
            </w:r>
            <w:r>
              <w:rPr>
                <w:rFonts w:ascii="Arial"/>
                <w:spacing w:val="-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CONSULT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105,000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79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ACHORAGE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REAL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ESTATE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80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ADABANYA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JOHN</w:t>
            </w:r>
            <w:r>
              <w:rPr>
                <w:rFonts w:ascii="Arial"/>
                <w:sz w:val="15"/>
              </w:rPr>
              <w:t> IKECHUKWU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81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ADAHALLY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GENERAL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B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82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ADAKA-UNAHGEM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246,000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83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ADAMDEEN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84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ADAMS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TOLUWALASE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IJOUWNAIUN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160,000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85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ADANEK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RESOURCES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220,500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86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ADARES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LINKS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205,500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87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ADAVEK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RESOURCES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20,400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88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ADEBAYO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RAZAQ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EMIDAYO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89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ADEBOLA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FATAI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z w:val="15"/>
              </w:rPr>
              <w:t>MOJEED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90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ADEMOLA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ADEYEMO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91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ADICAD</w:t>
            </w:r>
            <w:r>
              <w:rPr>
                <w:rFonts w:ascii="Calibri"/>
                <w:spacing w:val="-16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ROVERO</w:t>
            </w:r>
            <w:r>
              <w:rPr>
                <w:rFonts w:ascii="Calibri"/>
                <w:spacing w:val="-15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ENDEAVOURS</w:t>
            </w:r>
            <w:r>
              <w:rPr>
                <w:rFonts w:ascii="Calibri"/>
                <w:spacing w:val="-16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NIGERIA</w:t>
            </w:r>
            <w:r>
              <w:rPr>
                <w:rFonts w:ascii="Calibri"/>
                <w:spacing w:val="-15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LIMITED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98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60,000.00</w:t>
            </w:r>
            <w:r>
              <w:rPr>
                <w:rFonts w:ascii="Calibri"/>
                <w:sz w:val="16"/>
              </w:rPr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92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ADIGUN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ISMAILA/MARKANA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MINES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274,500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93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ADLAI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58,500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94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ADLAS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LOGISTICS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95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ADLAY</w:t>
            </w:r>
            <w:r>
              <w:rPr>
                <w:rFonts w:ascii="Calibri"/>
                <w:spacing w:val="-14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MINING</w:t>
            </w:r>
            <w:r>
              <w:rPr>
                <w:rFonts w:ascii="Calibri"/>
                <w:spacing w:val="-14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LIMITED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72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4,310,500.00</w:t>
            </w:r>
            <w:r>
              <w:rPr>
                <w:rFonts w:ascii="Calibri"/>
                <w:sz w:val="16"/>
              </w:rPr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96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ADO</w:t>
            </w:r>
            <w:r>
              <w:rPr>
                <w:rFonts w:ascii="Calibri"/>
                <w:spacing w:val="-17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DAHIRU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897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300,000.00</w:t>
            </w:r>
            <w:r>
              <w:rPr>
                <w:rFonts w:ascii="Calibri"/>
                <w:sz w:val="16"/>
              </w:rPr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97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ADVANCED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1"/>
                <w:sz w:val="15"/>
              </w:rPr>
              <w:t>WOOD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PROCESSING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43,500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98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AE20</w:t>
            </w:r>
            <w:r>
              <w:rPr>
                <w:rFonts w:ascii="Calibri"/>
                <w:spacing w:val="-15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INVESTMENT</w:t>
            </w:r>
            <w:r>
              <w:rPr>
                <w:rFonts w:ascii="Calibri"/>
                <w:spacing w:val="-14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LTD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897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475,000.00</w:t>
            </w:r>
            <w:r>
              <w:rPr>
                <w:rFonts w:ascii="Calibri"/>
                <w:sz w:val="16"/>
              </w:rPr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99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AFO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TIN</w:t>
            </w:r>
            <w:r>
              <w:rPr>
                <w:rFonts w:ascii="Arial"/>
                <w:sz w:val="15"/>
              </w:rPr>
              <w:t> MINES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100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AFRASIA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MINERALS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101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AFRICA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BRIDGE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ENGINEERING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264,000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102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AFRICA</w:t>
            </w:r>
            <w:r>
              <w:rPr>
                <w:rFonts w:ascii="Calibri"/>
                <w:spacing w:val="-11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MINING</w:t>
            </w:r>
            <w:r>
              <w:rPr>
                <w:rFonts w:ascii="Calibri"/>
                <w:spacing w:val="-10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AND</w:t>
            </w:r>
            <w:r>
              <w:rPr>
                <w:rFonts w:ascii="Calibri"/>
                <w:spacing w:val="-12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ENERGY</w:t>
            </w:r>
            <w:r>
              <w:rPr>
                <w:rFonts w:ascii="Calibri"/>
                <w:spacing w:val="-11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COMPANY</w:t>
            </w:r>
            <w:r>
              <w:rPr>
                <w:rFonts w:ascii="Calibri"/>
                <w:spacing w:val="-10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LTD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897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420,000.00</w:t>
            </w:r>
            <w:r>
              <w:rPr>
                <w:rFonts w:ascii="Calibri"/>
                <w:sz w:val="16"/>
              </w:rPr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103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AFRICAN</w:t>
            </w:r>
            <w:r>
              <w:rPr>
                <w:rFonts w:ascii="Calibri"/>
                <w:spacing w:val="-14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CHUANGTIAN</w:t>
            </w:r>
            <w:r>
              <w:rPr>
                <w:rFonts w:ascii="Calibri"/>
                <w:spacing w:val="-14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MINING</w:t>
            </w:r>
            <w:r>
              <w:rPr>
                <w:rFonts w:ascii="Calibri"/>
                <w:spacing w:val="-14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CO.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897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600,000.00</w:t>
            </w:r>
            <w:r>
              <w:rPr>
                <w:rFonts w:ascii="Calibri"/>
                <w:sz w:val="16"/>
              </w:rPr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104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AFRICAN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FOUNDRIES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105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AFRICAN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MINERAL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RATING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&amp;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EXCHANGE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292,500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106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AFRICAN</w:t>
            </w:r>
            <w:r>
              <w:rPr>
                <w:rFonts w:ascii="Calibri"/>
                <w:spacing w:val="-12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MINERALS</w:t>
            </w:r>
            <w:r>
              <w:rPr>
                <w:rFonts w:ascii="Calibri"/>
                <w:spacing w:val="-12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AND</w:t>
            </w:r>
            <w:r>
              <w:rPr>
                <w:rFonts w:ascii="Calibri"/>
                <w:spacing w:val="-13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LOGISTICS</w:t>
            </w:r>
            <w:r>
              <w:rPr>
                <w:rFonts w:ascii="Calibri"/>
                <w:spacing w:val="-12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LTD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72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1,451,000.00</w:t>
            </w:r>
            <w:r>
              <w:rPr>
                <w:rFonts w:ascii="Calibri"/>
                <w:sz w:val="16"/>
              </w:rPr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107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AFRICAN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MINERALS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LOGISTICS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51,000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4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108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AFRICAN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MINERALS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LOGISTICS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1,400,000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109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AFRICAN</w:t>
            </w:r>
            <w:r>
              <w:rPr>
                <w:rFonts w:ascii="Calibri"/>
                <w:spacing w:val="-11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NATURAL</w:t>
            </w:r>
            <w:r>
              <w:rPr>
                <w:rFonts w:ascii="Calibri"/>
                <w:spacing w:val="-10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RESOURCES</w:t>
            </w:r>
            <w:r>
              <w:rPr>
                <w:rFonts w:ascii="Calibri"/>
                <w:spacing w:val="-11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&amp;</w:t>
            </w:r>
            <w:r>
              <w:rPr>
                <w:rFonts w:ascii="Calibri"/>
                <w:spacing w:val="-12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MINES</w:t>
            </w:r>
            <w:r>
              <w:rPr>
                <w:rFonts w:ascii="Calibri"/>
                <w:spacing w:val="-11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LTD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72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4,200,000.00</w:t>
            </w:r>
            <w:r>
              <w:rPr>
                <w:rFonts w:ascii="Calibri"/>
                <w:sz w:val="16"/>
              </w:rPr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110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AFRICAN</w:t>
            </w:r>
            <w:r>
              <w:rPr>
                <w:rFonts w:ascii="Calibri"/>
                <w:spacing w:val="-16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NONFERROUS</w:t>
            </w:r>
            <w:r>
              <w:rPr>
                <w:rFonts w:ascii="Calibri"/>
                <w:spacing w:val="-17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INDUSTRIAL</w:t>
            </w:r>
            <w:r>
              <w:rPr>
                <w:rFonts w:ascii="Calibri"/>
                <w:spacing w:val="-16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LTD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897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300,000.00</w:t>
            </w:r>
            <w:r>
              <w:rPr>
                <w:rFonts w:ascii="Calibri"/>
                <w:sz w:val="16"/>
              </w:rPr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111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AFRICAN</w:t>
            </w:r>
            <w:r>
              <w:rPr>
                <w:rFonts w:ascii="Calibri"/>
                <w:spacing w:val="-9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REFACTORY</w:t>
            </w:r>
            <w:r>
              <w:rPr>
                <w:rFonts w:ascii="Calibri"/>
                <w:spacing w:val="-9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&amp;</w:t>
            </w:r>
            <w:r>
              <w:rPr>
                <w:rFonts w:ascii="Calibri"/>
                <w:spacing w:val="-9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ALLIED</w:t>
            </w:r>
            <w:r>
              <w:rPr>
                <w:rFonts w:ascii="Calibri"/>
                <w:spacing w:val="-10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P.</w:t>
            </w:r>
            <w:r>
              <w:rPr>
                <w:rFonts w:ascii="Calibri"/>
                <w:spacing w:val="-10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LTD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06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6,000.00</w:t>
            </w:r>
            <w:r>
              <w:rPr>
                <w:rFonts w:ascii="Calibri"/>
                <w:sz w:val="16"/>
              </w:rPr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112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AFRIF</w:t>
            </w:r>
            <w:r>
              <w:rPr>
                <w:rFonts w:ascii="Calibri"/>
                <w:spacing w:val="-15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SYNERGY</w:t>
            </w:r>
            <w:r>
              <w:rPr>
                <w:rFonts w:ascii="Calibri"/>
                <w:spacing w:val="-15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INTERNATIONAL</w:t>
            </w:r>
            <w:r>
              <w:rPr>
                <w:rFonts w:ascii="Calibri"/>
                <w:spacing w:val="-15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LTD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897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120,000.00</w:t>
            </w:r>
            <w:r>
              <w:rPr>
                <w:rFonts w:ascii="Calibri"/>
                <w:sz w:val="16"/>
              </w:rPr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113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AFRIGEMS</w:t>
            </w:r>
            <w:r>
              <w:rPr>
                <w:rFonts w:ascii="Calibri"/>
                <w:spacing w:val="-15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AND</w:t>
            </w:r>
            <w:r>
              <w:rPr>
                <w:rFonts w:ascii="Calibri"/>
                <w:spacing w:val="-15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MINERALS</w:t>
            </w:r>
            <w:r>
              <w:rPr>
                <w:rFonts w:ascii="Calibri"/>
                <w:spacing w:val="-15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LIMITED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98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95,500.00</w:t>
            </w:r>
            <w:r>
              <w:rPr>
                <w:rFonts w:ascii="Calibri"/>
                <w:sz w:val="16"/>
              </w:rPr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114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AFRIGOLD</w:t>
            </w:r>
            <w:r>
              <w:rPr>
                <w:rFonts w:ascii="Calibri"/>
                <w:spacing w:val="-1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AND</w:t>
            </w:r>
            <w:r>
              <w:rPr>
                <w:rFonts w:ascii="Calibri"/>
                <w:spacing w:val="-17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DIAMOND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897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142,500.00</w:t>
            </w:r>
            <w:r>
              <w:rPr>
                <w:rFonts w:ascii="Calibri"/>
                <w:sz w:val="16"/>
              </w:rPr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115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AFRO</w:t>
            </w:r>
            <w:r>
              <w:rPr>
                <w:rFonts w:ascii="Calibri"/>
                <w:spacing w:val="-13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EURO</w:t>
            </w:r>
            <w:r>
              <w:rPr>
                <w:rFonts w:ascii="Calibri"/>
                <w:spacing w:val="-12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MINING</w:t>
            </w:r>
            <w:r>
              <w:rPr>
                <w:rFonts w:ascii="Calibri"/>
                <w:spacing w:val="-11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COMPANY</w:t>
            </w:r>
            <w:r>
              <w:rPr>
                <w:rFonts w:ascii="Calibri"/>
                <w:spacing w:val="-12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LIMITED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897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394,000.00</w:t>
            </w:r>
            <w:r>
              <w:rPr>
                <w:rFonts w:ascii="Calibri"/>
                <w:sz w:val="16"/>
              </w:rPr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116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AG.AND</w:t>
            </w:r>
            <w:r>
              <w:rPr>
                <w:rFonts w:ascii="Calibri"/>
                <w:spacing w:val="-15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SONS</w:t>
            </w:r>
            <w:r>
              <w:rPr>
                <w:rFonts w:ascii="Calibri"/>
                <w:spacing w:val="-14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INVESTMENT</w:t>
            </w:r>
            <w:r>
              <w:rPr>
                <w:rFonts w:ascii="Calibri"/>
                <w:spacing w:val="-14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NIGERIA</w:t>
            </w:r>
            <w:r>
              <w:rPr>
                <w:rFonts w:ascii="Calibri"/>
                <w:spacing w:val="-14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LIMITED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897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915,500.00</w:t>
            </w:r>
            <w:r>
              <w:rPr>
                <w:rFonts w:ascii="Calibri"/>
                <w:sz w:val="16"/>
              </w:rPr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117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AGIA</w:t>
            </w:r>
            <w:r>
              <w:rPr>
                <w:rFonts w:ascii="Calibri"/>
                <w:spacing w:val="-13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ADONAI</w:t>
            </w:r>
            <w:r>
              <w:rPr>
                <w:rFonts w:ascii="Calibri"/>
                <w:spacing w:val="-14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NIGERIA</w:t>
            </w:r>
            <w:r>
              <w:rPr>
                <w:rFonts w:ascii="Calibri"/>
                <w:spacing w:val="-13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LIMITED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897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160,000.00</w:t>
            </w:r>
            <w:r>
              <w:rPr>
                <w:rFonts w:ascii="Calibri"/>
                <w:sz w:val="16"/>
              </w:rPr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118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AGRA</w:t>
            </w:r>
            <w:r>
              <w:rPr>
                <w:rFonts w:ascii="Calibri"/>
                <w:spacing w:val="-16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MINERALS</w:t>
            </w:r>
            <w:r>
              <w:rPr>
                <w:rFonts w:ascii="Calibri"/>
                <w:spacing w:val="-16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LIMITED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72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8,475,000.00</w:t>
            </w:r>
            <w:r>
              <w:rPr>
                <w:rFonts w:ascii="Calibri"/>
                <w:sz w:val="16"/>
              </w:rPr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119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AGRA</w:t>
            </w:r>
            <w:r>
              <w:rPr>
                <w:rFonts w:ascii="Calibri"/>
                <w:spacing w:val="-13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MINERALS</w:t>
            </w:r>
            <w:r>
              <w:rPr>
                <w:rFonts w:ascii="Calibri"/>
                <w:spacing w:val="-13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LTD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897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591,000.00</w:t>
            </w:r>
            <w:r>
              <w:rPr>
                <w:rFonts w:ascii="Calibri"/>
                <w:sz w:val="16"/>
              </w:rPr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120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AGRO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LEASING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LTD/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z w:val="15"/>
              </w:rPr>
              <w:t>KIAN SMITH </w:t>
            </w:r>
            <w:r>
              <w:rPr>
                <w:rFonts w:ascii="Arial"/>
                <w:spacing w:val="-2"/>
                <w:sz w:val="15"/>
              </w:rPr>
              <w:t>TRADE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&amp;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4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121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6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AGU </w:t>
            </w:r>
            <w:r>
              <w:rPr>
                <w:rFonts w:ascii="Arial"/>
                <w:spacing w:val="-1"/>
                <w:sz w:val="15"/>
              </w:rPr>
              <w:t>MINERALS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6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7,500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122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AGUBA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HOLDINGS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135,000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123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AGUENTURE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MULTI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SERVICES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150,000</w:t>
            </w:r>
          </w:p>
        </w:tc>
      </w:tr>
    </w:tbl>
    <w:p>
      <w:pPr>
        <w:spacing w:after="0" w:line="165" w:lineRule="exact"/>
        <w:jc w:val="right"/>
        <w:rPr>
          <w:rFonts w:ascii="Arial" w:hAnsi="Arial" w:cs="Arial" w:eastAsia="Arial"/>
          <w:sz w:val="15"/>
          <w:szCs w:val="15"/>
        </w:rPr>
        <w:sectPr>
          <w:pgSz w:w="12240" w:h="15840"/>
          <w:pgMar w:top="1020" w:bottom="280" w:left="1460" w:right="172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10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6"/>
        <w:gridCol w:w="5970"/>
        <w:gridCol w:w="1741"/>
      </w:tblGrid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124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1"/>
                <w:sz w:val="15"/>
              </w:rPr>
              <w:t>AGWAI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144,000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125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AHA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CONSTRUCTION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BUILDING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MATERIALS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120,000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126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AHISUPS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INTEGRATED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VENTURES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120,000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127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AHMAD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TOBAL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MAMA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EARTH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VENTURES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301,000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128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AHMAD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TURAKI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150,000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129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AHMAD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YUSUF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130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AHMADU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USMAN</w:t>
            </w:r>
            <w:r>
              <w:rPr>
                <w:rFonts w:ascii="Arial"/>
                <w:sz w:val="15"/>
              </w:rPr>
              <w:t> MAMAU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131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AHMED</w:t>
            </w:r>
            <w:r>
              <w:rPr>
                <w:rFonts w:ascii="Arial"/>
                <w:sz w:val="15"/>
              </w:rPr>
              <w:t> BELLO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4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132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6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AHMED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NURA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6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133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AICO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ADO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IBRAHIM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39,000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134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AIENDEL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INDUSTRIES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135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AIGHOBAHI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CHARLES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OMODIOPHAN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136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AILEISMLY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VENTURES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137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AINI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BLOCK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INDUSTRY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156,000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138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AISAS</w:t>
            </w:r>
            <w:r>
              <w:rPr>
                <w:rFonts w:ascii="Calibri"/>
                <w:spacing w:val="-12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MINING</w:t>
            </w:r>
            <w:r>
              <w:rPr>
                <w:rFonts w:ascii="Calibri"/>
                <w:spacing w:val="-10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LTD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72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1,200,000.00</w:t>
            </w:r>
            <w:r>
              <w:rPr>
                <w:rFonts w:ascii="Calibri"/>
                <w:sz w:val="16"/>
              </w:rPr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139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AISHA</w:t>
            </w:r>
            <w:r>
              <w:rPr>
                <w:rFonts w:ascii="Calibri"/>
                <w:spacing w:val="-23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ABDULAZIZ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897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400,000.00</w:t>
            </w:r>
            <w:r>
              <w:rPr>
                <w:rFonts w:ascii="Calibri"/>
                <w:sz w:val="16"/>
              </w:rPr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140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AISHATU</w:t>
            </w:r>
            <w:r>
              <w:rPr>
                <w:rFonts w:ascii="Calibri"/>
                <w:spacing w:val="-16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HAFISA</w:t>
            </w:r>
            <w:r>
              <w:rPr>
                <w:rFonts w:ascii="Calibri"/>
                <w:spacing w:val="-15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SHEHU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72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1,200,000.00</w:t>
            </w:r>
            <w:r>
              <w:rPr>
                <w:rFonts w:ascii="Calibri"/>
                <w:sz w:val="16"/>
              </w:rPr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141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AIYEGBUSI</w:t>
            </w:r>
            <w:r>
              <w:rPr>
                <w:rFonts w:ascii="Calibri"/>
                <w:spacing w:val="-21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ADEBAYO</w:t>
            </w:r>
            <w:r>
              <w:rPr>
                <w:rFonts w:ascii="Calibri"/>
                <w:spacing w:val="-21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BABASOLA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98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15,000.00</w:t>
            </w:r>
            <w:r>
              <w:rPr>
                <w:rFonts w:ascii="Calibri"/>
                <w:sz w:val="16"/>
              </w:rPr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142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AJA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INTERNATIONAL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VENTURES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556,000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143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AJN 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RESOURCES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1,041,000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144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AKA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AJAJA(ENUGU)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MULTIPURPOSE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C0-OPERATIVES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145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AKAH </w:t>
            </w:r>
            <w:r>
              <w:rPr>
                <w:rFonts w:ascii="Arial"/>
                <w:spacing w:val="-1"/>
                <w:sz w:val="15"/>
              </w:rPr>
              <w:t>RAPHAEL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NWAMEBUIKE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146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AKAMKPA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QUARRY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147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AKANBI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z w:val="15"/>
              </w:rPr>
              <w:t>LAMBO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YUNUS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148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AKANDE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TIMOTHY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OLUWASEUN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149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AKANZA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37,500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150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AKEEKFE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SERVICES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151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AKINCHANG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PAUL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152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AKINTUNDE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SAMSEEDEEN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OLASHILE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160,000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153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AKPON-ZARR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148,500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154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AKU MINES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807,000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155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AMEER </w:t>
            </w:r>
            <w:r>
              <w:rPr>
                <w:rFonts w:ascii="Arial"/>
                <w:spacing w:val="-1"/>
                <w:sz w:val="15"/>
              </w:rPr>
              <w:t>COMMODITIES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120,000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156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HASSAN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MUDI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157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AL-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JAMMY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CONCEPT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1,189,500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158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ALAA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MINERS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COOPERATIVE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SOCIETY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205,000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159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ALABAMA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ENERGY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342,000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160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ALAFIA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TECHNOLOGIES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3,348,000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161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ALAMTIKA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VOYAGE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OIL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&amp;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GAS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144,000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162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ALAMTIKA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VOYAGE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OIL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&amp;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GAS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396,000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163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ALBARIKA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QUARRY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LLC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164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ALBARKA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GENERAL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CONCEPT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120,000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165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ALBELL </w:t>
            </w:r>
            <w:r>
              <w:rPr>
                <w:rFonts w:ascii="Arial"/>
                <w:spacing w:val="-1"/>
                <w:sz w:val="15"/>
              </w:rPr>
              <w:t>RESOURCES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&amp;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INVESTMENT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166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ALBMER 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236,000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167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ALEEVAD</w:t>
            </w:r>
            <w:r>
              <w:rPr>
                <w:rFonts w:ascii="Arial"/>
                <w:spacing w:val="-1"/>
                <w:sz w:val="15"/>
              </w:rPr>
              <w:t> RESOURCES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75,000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168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ALFA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DISTILLERY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FOOD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PROCESSING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INDUSTRY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256,000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169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AL-FARS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SYSTEM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591,000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4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170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ALFTRADING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&amp;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CO.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NIG.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171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ALGAM</w:t>
            </w:r>
            <w:r>
              <w:rPr>
                <w:rFonts w:ascii="Calibri"/>
                <w:spacing w:val="-13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MINING</w:t>
            </w:r>
            <w:r>
              <w:rPr>
                <w:rFonts w:ascii="Calibri"/>
                <w:spacing w:val="-11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LTD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897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676,500.00</w:t>
            </w:r>
            <w:r>
              <w:rPr>
                <w:rFonts w:ascii="Calibri"/>
                <w:sz w:val="16"/>
              </w:rPr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172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ALH </w:t>
            </w:r>
            <w:r>
              <w:rPr>
                <w:rFonts w:ascii="Arial"/>
                <w:spacing w:val="-1"/>
                <w:sz w:val="15"/>
              </w:rPr>
              <w:t>ADAMU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SANI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SONS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173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ALH </w:t>
            </w:r>
            <w:r>
              <w:rPr>
                <w:rFonts w:ascii="Arial"/>
                <w:spacing w:val="1"/>
                <w:sz w:val="15"/>
              </w:rPr>
              <w:t>LAWAN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SARKIN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FULANI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z w:val="15"/>
              </w:rPr>
              <w:t>KANWA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174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ALH </w:t>
            </w:r>
            <w:r>
              <w:rPr>
                <w:rFonts w:ascii="Arial"/>
                <w:spacing w:val="-1"/>
                <w:sz w:val="15"/>
              </w:rPr>
              <w:t>MUHAMMADU</w:t>
            </w:r>
            <w:r>
              <w:rPr>
                <w:rFonts w:ascii="Arial"/>
                <w:sz w:val="15"/>
              </w:rPr>
              <w:t> ALIYU </w:t>
            </w:r>
            <w:r>
              <w:rPr>
                <w:rFonts w:ascii="Arial"/>
                <w:spacing w:val="-1"/>
                <w:sz w:val="15"/>
              </w:rPr>
              <w:t>PETROLEUM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175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ALH </w:t>
            </w:r>
            <w:r>
              <w:rPr>
                <w:rFonts w:ascii="Arial"/>
                <w:spacing w:val="-1"/>
                <w:sz w:val="15"/>
              </w:rPr>
              <w:t>NASID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SURAJO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MUHAMMAD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176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ALH </w:t>
            </w:r>
            <w:r>
              <w:rPr>
                <w:rFonts w:ascii="Arial"/>
                <w:spacing w:val="-1"/>
                <w:sz w:val="15"/>
              </w:rPr>
              <w:t>SANI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YARO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150,000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177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ALH </w:t>
            </w:r>
            <w:r>
              <w:rPr>
                <w:rFonts w:ascii="Arial"/>
                <w:spacing w:val="-1"/>
                <w:sz w:val="15"/>
              </w:rPr>
              <w:t>SULEIMAN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SALIHU</w:t>
            </w:r>
            <w:r>
              <w:rPr>
                <w:rFonts w:ascii="Arial"/>
                <w:sz w:val="15"/>
              </w:rPr>
              <w:t> M.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z w:val="15"/>
              </w:rPr>
              <w:t>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141,000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178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ALHAJI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z w:val="15"/>
              </w:rPr>
              <w:t>JIBRIN SAL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179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ALHAJI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1"/>
                <w:sz w:val="15"/>
              </w:rPr>
              <w:t>LAWAL </w:t>
            </w:r>
            <w:r>
              <w:rPr>
                <w:rFonts w:ascii="Arial"/>
                <w:spacing w:val="-1"/>
                <w:sz w:val="15"/>
              </w:rPr>
              <w:t>SARKIN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FULANI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z w:val="15"/>
              </w:rPr>
              <w:t>KANWA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160,000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180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ALHAJI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z w:val="15"/>
              </w:rPr>
              <w:t>MOHAMMED </w:t>
            </w:r>
            <w:r>
              <w:rPr>
                <w:rFonts w:ascii="Arial"/>
                <w:spacing w:val="-1"/>
                <w:sz w:val="15"/>
              </w:rPr>
              <w:t>ABUBAKAR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181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ALHASSAN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MUDI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182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ALHIDAB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4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183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6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ALIDAN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PROJECTS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6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184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ALIFIG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INTERNATIONAL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185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ALIN </w:t>
            </w:r>
            <w:r>
              <w:rPr>
                <w:rFonts w:ascii="Arial"/>
                <w:spacing w:val="-1"/>
                <w:sz w:val="15"/>
              </w:rPr>
              <w:t>RESOURCES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150,000</w:t>
            </w:r>
          </w:p>
        </w:tc>
      </w:tr>
    </w:tbl>
    <w:p>
      <w:pPr>
        <w:spacing w:after="0" w:line="165" w:lineRule="exact"/>
        <w:jc w:val="right"/>
        <w:rPr>
          <w:rFonts w:ascii="Arial" w:hAnsi="Arial" w:cs="Arial" w:eastAsia="Arial"/>
          <w:sz w:val="15"/>
          <w:szCs w:val="15"/>
        </w:rPr>
        <w:sectPr>
          <w:pgSz w:w="12240" w:h="15840"/>
          <w:pgMar w:top="1020" w:bottom="280" w:left="1460" w:right="172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10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6"/>
        <w:gridCol w:w="5970"/>
        <w:gridCol w:w="1741"/>
      </w:tblGrid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186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ALIYU </w:t>
            </w:r>
            <w:r>
              <w:rPr>
                <w:rFonts w:ascii="Arial"/>
                <w:spacing w:val="-1"/>
                <w:sz w:val="15"/>
              </w:rPr>
              <w:t>ABUBAKAR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187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ALIYU </w:t>
            </w:r>
            <w:r>
              <w:rPr>
                <w:rFonts w:ascii="Arial"/>
                <w:spacing w:val="-1"/>
                <w:sz w:val="15"/>
              </w:rPr>
              <w:t>SANUSI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120,000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188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ALIZUBRA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EXPLORATION</w:t>
            </w:r>
            <w:r>
              <w:rPr>
                <w:rFonts w:ascii="Arial"/>
                <w:sz w:val="15"/>
              </w:rPr>
              <w:t> &amp;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1,083,000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189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AL-JAMMY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CONCEPT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2,283,000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190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AL-MASAU 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EXCLUSIVE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973,500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191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AL-MORUFF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TRANSPORT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HAULAGE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192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AL-MUBARAK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VENTURES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193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ALMUSAFI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GENERAL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ENTERPRISES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4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194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6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ALPHA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GEOSYSTEMS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6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148,500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195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ALPHA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GREEN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SOLUTIONS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NIG.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242,000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196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ALPINE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INTEGRATED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MINERALS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RESOURCES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675,500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197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AL-RAIHAN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RUMAN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160,000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198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ALSACAM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199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ALT MINES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NIG.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120,000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200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ALTIMA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CONSOLIDATED</w:t>
            </w:r>
            <w:r>
              <w:rPr>
                <w:rFonts w:ascii="Arial"/>
                <w:sz w:val="15"/>
              </w:rPr>
              <w:t> 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201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ALU </w:t>
            </w:r>
            <w:r>
              <w:rPr>
                <w:rFonts w:ascii="Arial"/>
                <w:spacing w:val="-1"/>
                <w:sz w:val="15"/>
              </w:rPr>
              <w:t>QUARRIES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202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ALUKO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SHAKIRU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KAYODE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203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ALUSHI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INTEGRATED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BUSINESS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255,000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204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AM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DUNG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205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AMADA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REGALO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243,000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206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AMAS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GREEN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198,000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207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AMAZAK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208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AMAZING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PROMISE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PRECIOUS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209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AMBARG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VENTURES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210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AMBER </w:t>
            </w:r>
            <w:r>
              <w:rPr>
                <w:rFonts w:ascii="Arial"/>
                <w:spacing w:val="-1"/>
                <w:sz w:val="15"/>
              </w:rPr>
              <w:t>TONE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LOGISTICS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211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AMEA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AGRO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EXPORT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ALLIANCE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952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10,302,000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212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AMEYIWA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CONSULTING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250,000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213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AMFALU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214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AMIA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MULTI-LINKS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32,000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215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AMICABLE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CONTRACTORS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LOGISTICS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675,000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216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AMIDE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CLAY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INDUSTRIES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217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AMIESHAT </w:t>
            </w:r>
            <w:r>
              <w:rPr>
                <w:rFonts w:ascii="Arial"/>
                <w:spacing w:val="-1"/>
                <w:sz w:val="15"/>
              </w:rPr>
              <w:t>INTEGRATED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SERVICES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218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AMINA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SHEHU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219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AMIN-TOS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FABRICS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ENTERPRISES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220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AMINU BABA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NABEGU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221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AMINU </w:t>
            </w:r>
            <w:r>
              <w:rPr>
                <w:rFonts w:ascii="Arial"/>
                <w:spacing w:val="-1"/>
                <w:sz w:val="15"/>
              </w:rPr>
              <w:t>MUHAMMAD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222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AMINU </w:t>
            </w:r>
            <w:r>
              <w:rPr>
                <w:rFonts w:ascii="Arial"/>
                <w:spacing w:val="-1"/>
                <w:sz w:val="15"/>
              </w:rPr>
              <w:t>NAFIU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HARUNA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223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AMKW</w:t>
            </w:r>
            <w:r>
              <w:rPr>
                <w:rFonts w:ascii="Arial"/>
                <w:spacing w:val="7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INTERNATIONAL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297,000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224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AMKW</w:t>
            </w:r>
            <w:r>
              <w:rPr>
                <w:rFonts w:ascii="Arial"/>
                <w:spacing w:val="7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INTERNATIONAL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120,000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225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AMKW</w:t>
            </w:r>
            <w:r>
              <w:rPr>
                <w:rFonts w:ascii="Arial"/>
                <w:spacing w:val="7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INTERNATIONAL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226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AMMA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SERVICES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163,000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227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AMMASSA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INTEGRATED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SERVICES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616,000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228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AMNA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MULTI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TRADING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INDUSTRY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292,500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229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AMPERE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BUONA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TRADING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292,500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230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AMTAS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231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ANAMNET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CONSTRUCTION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CO.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150,000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4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232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ANAS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MALIK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ANAS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233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ANAWO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AGRICULTURAL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PROJECT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225,000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234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ANCESTRAL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EXPLORATION</w:t>
            </w:r>
            <w:r>
              <w:rPr>
                <w:rFonts w:ascii="Arial"/>
                <w:sz w:val="15"/>
              </w:rPr>
              <w:t> 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174,000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235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ANDMARIS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51,000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236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ANELVIC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237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ANFANI-OSUPA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TRADING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75,000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238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ANGO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ABDULRAHMAN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SAIDU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239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ANJENIDAM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378,000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240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ANKOBI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PACIFIC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VENTURES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FZC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120,000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241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ANLI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INVESTMENT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900,000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242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ANNGOLD</w:t>
            </w:r>
            <w:r>
              <w:rPr>
                <w:rFonts w:ascii="Arial"/>
                <w:sz w:val="15"/>
              </w:rPr>
              <w:t> 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INVESTMENT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243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ANOTRADE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INTERNATIONAL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244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ANSLINCO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SERVICES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4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245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6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ANSTEN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SERVICES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6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246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ANWUDAFE-DE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1,161,000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247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APDECO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54,000</w:t>
            </w:r>
          </w:p>
        </w:tc>
      </w:tr>
    </w:tbl>
    <w:p>
      <w:pPr>
        <w:spacing w:after="0" w:line="165" w:lineRule="exact"/>
        <w:jc w:val="right"/>
        <w:rPr>
          <w:rFonts w:ascii="Arial" w:hAnsi="Arial" w:cs="Arial" w:eastAsia="Arial"/>
          <w:sz w:val="15"/>
          <w:szCs w:val="15"/>
        </w:rPr>
        <w:sectPr>
          <w:pgSz w:w="12240" w:h="15840"/>
          <w:pgMar w:top="1020" w:bottom="280" w:left="1460" w:right="172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10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6"/>
        <w:gridCol w:w="5970"/>
        <w:gridCol w:w="1741"/>
      </w:tblGrid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248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APPEX</w:t>
            </w:r>
            <w:r>
              <w:rPr>
                <w:rFonts w:ascii="Arial"/>
                <w:spacing w:val="-2"/>
                <w:sz w:val="15"/>
              </w:rPr>
              <w:t> CONSTRUCTION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249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AQUA-GEM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ENG.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160,000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250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ARAB</w:t>
            </w:r>
            <w:r>
              <w:rPr>
                <w:rFonts w:ascii="Calibri"/>
                <w:spacing w:val="-12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CONTRACTORS</w:t>
            </w:r>
            <w:r>
              <w:rPr>
                <w:rFonts w:ascii="Calibri"/>
                <w:spacing w:val="-12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OAO</w:t>
            </w:r>
            <w:r>
              <w:rPr>
                <w:rFonts w:ascii="Calibri"/>
                <w:spacing w:val="-11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NIGERIA</w:t>
            </w:r>
            <w:r>
              <w:rPr>
                <w:rFonts w:ascii="Calibri"/>
                <w:spacing w:val="-12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LTD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897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550,000.00</w:t>
            </w:r>
            <w:r>
              <w:rPr>
                <w:rFonts w:ascii="Calibri"/>
                <w:sz w:val="16"/>
              </w:rPr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251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ARCHICULTURAL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BAMBO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750,000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252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ARCHICULTURAL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BAMBOO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171,000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253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ARCHITYPE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INDUSTRIES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NIG.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4,889,500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254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ARCHTIRAL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CONSULT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NIG.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942,000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255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AREVA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DEVELOPERS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4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256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6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ARGEON</w:t>
            </w:r>
            <w:r>
              <w:rPr>
                <w:rFonts w:ascii="Arial"/>
                <w:sz w:val="15"/>
              </w:rPr>
              <w:t> 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6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424,000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257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ARIF</w:t>
            </w:r>
            <w:r>
              <w:rPr>
                <w:rFonts w:ascii="Arial"/>
                <w:sz w:val="15"/>
              </w:rPr>
              <w:t> MINES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EXPLORATION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258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ARIN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METALS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INVESTMENT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171,000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259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ARITT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GRAY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520,000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260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ARODU</w:t>
            </w:r>
            <w:r>
              <w:rPr>
                <w:rFonts w:ascii="Arial"/>
                <w:sz w:val="15"/>
              </w:rPr>
              <w:t> ABAYOMI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EMMANUEL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261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AROH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ENERGIRS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336,000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262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ARTIC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ENERGY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263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AS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YADIN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264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ASAGA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PETROLEUM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RESOURCES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265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ASALE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NIG.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247,500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266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ASBA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SYNERGY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CONCEPT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921,000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267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ASBE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DYNAMIC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282,000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268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ASCOURT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CONSULTS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1,080,000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269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ASG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SOLAR </w:t>
            </w:r>
            <w:r>
              <w:rPr>
                <w:rFonts w:ascii="Arial"/>
                <w:spacing w:val="-1"/>
                <w:sz w:val="15"/>
              </w:rPr>
              <w:t>TECH</w:t>
            </w:r>
            <w:r>
              <w:rPr>
                <w:rFonts w:ascii="Arial"/>
                <w:sz w:val="15"/>
              </w:rPr>
              <w:t> 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324,261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270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ASGARD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TRADING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1,797,000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271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ASH SOLAR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279,000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272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ASHAKA</w:t>
            </w:r>
            <w:r>
              <w:rPr>
                <w:rFonts w:ascii="Calibri"/>
                <w:spacing w:val="-14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CEMENT</w:t>
            </w:r>
            <w:r>
              <w:rPr>
                <w:rFonts w:ascii="Calibri"/>
                <w:spacing w:val="-13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LTD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688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61,100,000.00</w:t>
            </w:r>
            <w:r>
              <w:rPr>
                <w:rFonts w:ascii="Calibri"/>
                <w:sz w:val="16"/>
              </w:rPr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273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ASHINEZE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ETRENE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ANTHONY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274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ASHMALBIR</w:t>
            </w:r>
            <w:r>
              <w:rPr>
                <w:rFonts w:ascii="Calibri"/>
                <w:spacing w:val="-20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NIGERIA</w:t>
            </w:r>
            <w:r>
              <w:rPr>
                <w:rFonts w:ascii="Calibri"/>
                <w:spacing w:val="-19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LIMITED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72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1,749,000.00</w:t>
            </w:r>
            <w:r>
              <w:rPr>
                <w:rFonts w:ascii="Calibri"/>
                <w:sz w:val="16"/>
              </w:rPr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275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ASHOR</w:t>
            </w:r>
            <w:r>
              <w:rPr>
                <w:rFonts w:ascii="Calibri"/>
                <w:spacing w:val="-11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OIL</w:t>
            </w:r>
            <w:r>
              <w:rPr>
                <w:rFonts w:ascii="Calibri"/>
                <w:spacing w:val="-9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LTD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72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1,003,500.00</w:t>
            </w:r>
            <w:r>
              <w:rPr>
                <w:rFonts w:ascii="Calibri"/>
                <w:sz w:val="16"/>
              </w:rPr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276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ASIB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MULTISERVICES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292,500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277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ASPHALT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UNITY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CONSTRUCTION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250,000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278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ASSETS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BUY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BACK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279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ASTRO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MINERALS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4,000,000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280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ASUTON</w:t>
            </w:r>
            <w:r>
              <w:rPr>
                <w:rFonts w:ascii="Arial"/>
                <w:sz w:val="15"/>
              </w:rPr>
              <w:t> MINES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INTERNATIONAL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430,500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281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ATF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CHIMAK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282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ATIAT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TRADING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SERVICES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ENTERPRISES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420,000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283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ATINEL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TRADING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INVESTMENT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284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ATLAS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PETROLEUM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INTERNATIONAL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952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14,340,500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285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ATLOR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286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ATM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QUARRIES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287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ATOBATELE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LUKMON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OLAJIDE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288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ATORIN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COMMUNITY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TRADING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289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ATTABSON</w:t>
            </w:r>
            <w:r>
              <w:rPr>
                <w:rFonts w:ascii="Arial"/>
                <w:sz w:val="15"/>
              </w:rPr>
              <w:t> 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290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AU </w:t>
            </w:r>
            <w:r>
              <w:rPr>
                <w:rFonts w:ascii="Arial"/>
                <w:spacing w:val="-1"/>
                <w:sz w:val="15"/>
              </w:rPr>
              <w:t>FIELDS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291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AUS</w:t>
            </w:r>
            <w:r>
              <w:rPr>
                <w:rFonts w:ascii="Calibri"/>
                <w:spacing w:val="-10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GOLD</w:t>
            </w:r>
            <w:r>
              <w:rPr>
                <w:rFonts w:ascii="Calibri"/>
                <w:spacing w:val="-10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NIGERIA</w:t>
            </w:r>
            <w:r>
              <w:rPr>
                <w:rFonts w:ascii="Calibri"/>
                <w:spacing w:val="-9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LTD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72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2,089,000.00</w:t>
            </w:r>
            <w:r>
              <w:rPr>
                <w:rFonts w:ascii="Calibri"/>
                <w:sz w:val="16"/>
              </w:rPr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292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AUTHENTIC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CONSULTING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FIRM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931,500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293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AUTOGRAPH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TECHNOLOGIES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490,500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4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294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AUWALMOHAMMED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295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AUWALU ALIYU </w:t>
            </w:r>
            <w:r>
              <w:rPr>
                <w:rFonts w:ascii="Arial"/>
                <w:spacing w:val="-1"/>
                <w:sz w:val="15"/>
              </w:rPr>
              <w:t>IDRIS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296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AVANTON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INVESTMENT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297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AVANTON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INVESTMENT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298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1"/>
                <w:sz w:val="15"/>
              </w:rPr>
              <w:t>AWA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270,000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299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1"/>
                <w:sz w:val="15"/>
              </w:rPr>
              <w:t>AWAL </w:t>
            </w:r>
            <w:r>
              <w:rPr>
                <w:rFonts w:ascii="Arial"/>
                <w:spacing w:val="-1"/>
                <w:sz w:val="15"/>
              </w:rPr>
              <w:t>INVESTMENT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300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1"/>
                <w:sz w:val="15"/>
              </w:rPr>
              <w:t>AWALLAWA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565,000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301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1"/>
                <w:sz w:val="15"/>
              </w:rPr>
              <w:t>AWALU</w:t>
            </w:r>
            <w:r>
              <w:rPr>
                <w:rFonts w:ascii="Arial"/>
                <w:sz w:val="15"/>
              </w:rPr>
              <w:t> ILIYASU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302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AWARISE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MINES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303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AWOKARIS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GREENWORLD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INDUSTRIAL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304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AXEERA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EMGINEERING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SERVICES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305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AYA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HORNS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306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AYAN </w:t>
            </w:r>
            <w:r>
              <w:rPr>
                <w:rFonts w:ascii="Arial"/>
                <w:spacing w:val="-1"/>
                <w:sz w:val="15"/>
              </w:rPr>
              <w:t>LOGISTICS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B.S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160,000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4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307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6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AYITOGO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MINES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SERVICES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6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129,000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308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AYMAN </w:t>
            </w:r>
            <w:r>
              <w:rPr>
                <w:rFonts w:ascii="Arial"/>
                <w:spacing w:val="-1"/>
                <w:sz w:val="15"/>
              </w:rPr>
              <w:t>AGRICULTURAL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309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AYOTAYE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MINERALS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215,000</w:t>
            </w:r>
          </w:p>
        </w:tc>
      </w:tr>
    </w:tbl>
    <w:p>
      <w:pPr>
        <w:spacing w:after="0" w:line="165" w:lineRule="exact"/>
        <w:jc w:val="right"/>
        <w:rPr>
          <w:rFonts w:ascii="Arial" w:hAnsi="Arial" w:cs="Arial" w:eastAsia="Arial"/>
          <w:sz w:val="15"/>
          <w:szCs w:val="15"/>
        </w:rPr>
        <w:sectPr>
          <w:pgSz w:w="12240" w:h="15840"/>
          <w:pgMar w:top="1020" w:bottom="280" w:left="1460" w:right="172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10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6"/>
        <w:gridCol w:w="5970"/>
        <w:gridCol w:w="1741"/>
      </w:tblGrid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310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AYU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311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AYUDIDIBE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MEGA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VENTURES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312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AYUS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ATAMA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ENTERPRISE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313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AZEEZ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SAHEED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ABIODUN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314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AZIKI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z w:val="15"/>
              </w:rPr>
              <w:t>MINE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EXPLORATION</w:t>
            </w:r>
            <w:r>
              <w:rPr>
                <w:rFonts w:ascii="Arial"/>
                <w:sz w:val="15"/>
              </w:rPr>
              <w:t> &amp;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255,000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315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B.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NOMA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76,500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316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B.B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SUKAINA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225,000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317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B.J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z w:val="15"/>
              </w:rPr>
              <w:t>BISON </w:t>
            </w:r>
            <w:r>
              <w:rPr>
                <w:rFonts w:ascii="Arial"/>
                <w:spacing w:val="-1"/>
                <w:sz w:val="15"/>
              </w:rPr>
              <w:t>VENTURES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4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318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6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BAA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GEM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INTERNATIONAL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6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108,000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319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BAAKIN </w:t>
            </w:r>
            <w:r>
              <w:rPr>
                <w:rFonts w:ascii="Arial"/>
                <w:spacing w:val="-1"/>
                <w:sz w:val="15"/>
              </w:rPr>
              <w:t>AGRO-ALLIED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SERVICES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1,400,000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320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BABARI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PETROLEUM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220,000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321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Babatunde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Samuel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Atanda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&amp;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Sons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322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BABBAR </w:t>
            </w:r>
            <w:r>
              <w:rPr>
                <w:rFonts w:ascii="Arial"/>
                <w:spacing w:val="-1"/>
                <w:sz w:val="15"/>
              </w:rPr>
              <w:t>HARKA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RESOURCES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323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BABENROS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172,500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324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BABIK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VENTURES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27,000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325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BABS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ALLAN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391,000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326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BADEOWO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ROCK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CONVERGENCE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327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BADETOK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INFINTE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GRAND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RESOURCES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1,980,000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328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BADGER</w:t>
            </w:r>
            <w:r>
              <w:rPr>
                <w:rFonts w:ascii="Arial"/>
                <w:sz w:val="15"/>
              </w:rPr>
              <w:t> MINES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6,941,000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329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BAFAJ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DREDGING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CO.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330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BAFAS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INVESTMENT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331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BAJAMIRAH </w:t>
            </w:r>
            <w:r>
              <w:rPr>
                <w:rFonts w:ascii="Arial"/>
                <w:spacing w:val="-1"/>
                <w:sz w:val="15"/>
              </w:rPr>
              <w:t>MULTI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z w:val="15"/>
              </w:rPr>
              <w:t>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332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BAKO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ABDULRAHMAN</w:t>
            </w:r>
            <w:r>
              <w:rPr>
                <w:rFonts w:ascii="Arial"/>
                <w:sz w:val="15"/>
              </w:rPr>
              <w:t> ALIYU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333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BAKOBABS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INVESTMENT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334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BALIM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SUPER</w:t>
            </w:r>
            <w:r>
              <w:rPr>
                <w:rFonts w:ascii="Arial"/>
                <w:sz w:val="15"/>
              </w:rPr>
              <w:t> MINES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150,000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335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BALOGUN</w:t>
            </w:r>
            <w:r>
              <w:rPr>
                <w:rFonts w:ascii="Arial"/>
                <w:sz w:val="15"/>
              </w:rPr>
              <w:t> IDOWU </w:t>
            </w:r>
            <w:r>
              <w:rPr>
                <w:rFonts w:ascii="Arial"/>
                <w:spacing w:val="-1"/>
                <w:sz w:val="15"/>
              </w:rPr>
              <w:t>MUSILIU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336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BAMBOO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TRYBE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120,000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337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BAMYHAJ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INVESTMENT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222,000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338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BANKDAVE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120,000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339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BAOSHENG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INTERNATIONAL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716,000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340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BARAT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256,500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341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BARCLAYS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GEDI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INDUSTRIES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81,000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342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BARHAM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GENERAL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MARKETING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160,000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343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BARREN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MINERALS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72,000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344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BARRY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WHITE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1,523,500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345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BARZILLAI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z w:val="15"/>
              </w:rPr>
              <w:t>ISAAC BASSEY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346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BASEWATCH 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CONSULT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1,012,000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347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BASIN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952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31,950,000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348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BASIRU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SUNMOLA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349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BATURE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NAKURA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INTERNATIONAL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TRADING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NIG.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198,000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350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BAUCHI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SYNERGY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&amp;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EXPLORATION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2,642,000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351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BAY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MINERALS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352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BAY-VIEW</w:t>
            </w:r>
            <w:r>
              <w:rPr>
                <w:rFonts w:ascii="Arial"/>
                <w:spacing w:val="7"/>
                <w:sz w:val="15"/>
              </w:rPr>
              <w:t> </w:t>
            </w:r>
            <w:r>
              <w:rPr>
                <w:rFonts w:ascii="Arial"/>
                <w:sz w:val="15"/>
              </w:rPr>
              <w:t>OIL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GAS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353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BAZAAR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INVESTMENT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369,000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354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BBAGOO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RESOURCES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108,000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355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BBHL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CONTRACTORS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4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356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BE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CLEAN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357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BEAUMONT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EXPLORATION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PRODUCTION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3,166,500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358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BEBEYI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MARCHANT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359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BECCA'S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CONSULT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360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BEJ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INDUSTRIES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1,831,500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361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BELLO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ALI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120,000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362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BELLO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IS'AH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363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BELLO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WEST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AFRICA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2,601,000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364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BELLO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USMAN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365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BEN </w:t>
            </w:r>
            <w:r>
              <w:rPr>
                <w:rFonts w:ascii="Arial"/>
                <w:spacing w:val="-1"/>
                <w:sz w:val="15"/>
              </w:rPr>
              <w:t>KUCY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NSIKAK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366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BENUE</w:t>
            </w:r>
            <w:r>
              <w:rPr>
                <w:rFonts w:ascii="Calibri"/>
                <w:spacing w:val="-17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CEMENT</w:t>
            </w:r>
            <w:r>
              <w:rPr>
                <w:rFonts w:ascii="Calibri"/>
                <w:spacing w:val="-17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COMPANY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72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1,258,700.00</w:t>
            </w:r>
            <w:r>
              <w:rPr>
                <w:rFonts w:ascii="Calibri"/>
                <w:sz w:val="16"/>
              </w:rPr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367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BEST </w:t>
            </w:r>
            <w:r>
              <w:rPr>
                <w:rFonts w:ascii="Arial"/>
                <w:spacing w:val="-1"/>
                <w:sz w:val="15"/>
              </w:rPr>
              <w:t>KAMCO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RESOURCES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MARKETING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190,000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368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BEST </w:t>
            </w:r>
            <w:r>
              <w:rPr>
                <w:rFonts w:ascii="Arial"/>
                <w:spacing w:val="-1"/>
                <w:sz w:val="15"/>
              </w:rPr>
              <w:t>-STONE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SOLUTION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INTERNATIONAL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4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369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6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BEST </w:t>
            </w:r>
            <w:r>
              <w:rPr>
                <w:rFonts w:ascii="Arial"/>
                <w:spacing w:val="-1"/>
                <w:sz w:val="15"/>
              </w:rPr>
              <w:t>TOTAL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INDUSTRIES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6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233,000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370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BESTI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TIAFA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204,000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371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BETSAM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z w:val="15"/>
              </w:rPr>
              <w:t>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RESOURCES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900,000</w:t>
            </w:r>
          </w:p>
        </w:tc>
      </w:tr>
    </w:tbl>
    <w:p>
      <w:pPr>
        <w:spacing w:after="0" w:line="165" w:lineRule="exact"/>
        <w:jc w:val="right"/>
        <w:rPr>
          <w:rFonts w:ascii="Arial" w:hAnsi="Arial" w:cs="Arial" w:eastAsia="Arial"/>
          <w:sz w:val="15"/>
          <w:szCs w:val="15"/>
        </w:rPr>
        <w:sectPr>
          <w:pgSz w:w="12240" w:h="15840"/>
          <w:pgMar w:top="1020" w:bottom="280" w:left="1460" w:right="172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10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6"/>
        <w:gridCol w:w="5970"/>
        <w:gridCol w:w="1741"/>
      </w:tblGrid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372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BEYOND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BRIDGES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INDUSTRIES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373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BEZET</w:t>
            </w:r>
            <w:r>
              <w:rPr>
                <w:rFonts w:ascii="Arial"/>
                <w:sz w:val="15"/>
              </w:rPr>
              <w:t> GWARZO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VENTURES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374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BHAJIA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INTERNATIONAL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1,174,000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375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BIC </w:t>
            </w:r>
            <w:r>
              <w:rPr>
                <w:rFonts w:ascii="Arial"/>
                <w:spacing w:val="-1"/>
                <w:sz w:val="15"/>
              </w:rPr>
              <w:t>BOUSERVICES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1,888,000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376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BIDANPWOL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377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BIFARMAS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378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BIG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BEN </w:t>
            </w:r>
            <w:r>
              <w:rPr>
                <w:rFonts w:ascii="Arial"/>
                <w:spacing w:val="-2"/>
                <w:sz w:val="15"/>
              </w:rPr>
              <w:t>TRUST</w:t>
            </w:r>
            <w:r>
              <w:rPr>
                <w:rFonts w:ascii="Arial"/>
                <w:sz w:val="15"/>
              </w:rPr>
              <w:t> 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177,000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379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BIG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DADDY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BIG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MAMA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INTERNATIONAL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4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380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6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BIG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TOUCH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6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381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BILIJOE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BERGER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337,500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382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BIN </w:t>
            </w:r>
            <w:r>
              <w:rPr>
                <w:rFonts w:ascii="Arial"/>
                <w:spacing w:val="-1"/>
                <w:sz w:val="15"/>
              </w:rPr>
              <w:t>MUAZ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ENTERPRISES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302,500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383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BIN </w:t>
            </w:r>
            <w:r>
              <w:rPr>
                <w:rFonts w:ascii="Arial"/>
                <w:spacing w:val="-1"/>
                <w:sz w:val="15"/>
              </w:rPr>
              <w:t>USMAN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498,000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384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BISWAKARA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ENTERPRISE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292,500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385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BIZONAL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SUCCESS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27,000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386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B-KLASSE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AFRIWORKS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387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BLACK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CREEKS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846,000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388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BLACKINK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238,500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389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BLACO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150,000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390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BLESSED</w:t>
            </w:r>
            <w:r>
              <w:rPr>
                <w:rFonts w:ascii="Arial"/>
                <w:spacing w:val="-1"/>
                <w:sz w:val="15"/>
              </w:rPr>
              <w:t> CHIK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292,500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391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BLESSED</w:t>
            </w:r>
            <w:r>
              <w:rPr>
                <w:rFonts w:ascii="Arial"/>
                <w:spacing w:val="-1"/>
                <w:sz w:val="15"/>
              </w:rPr>
              <w:t> </w:t>
            </w:r>
            <w:r>
              <w:rPr>
                <w:rFonts w:ascii="Arial"/>
                <w:sz w:val="15"/>
              </w:rPr>
              <w:t>EGBOGU </w:t>
            </w:r>
            <w:r>
              <w:rPr>
                <w:rFonts w:ascii="Arial"/>
                <w:spacing w:val="-1"/>
                <w:sz w:val="15"/>
              </w:rPr>
              <w:t>MOTORS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392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BLESSING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MOSES/TOTAL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MARBLES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393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BLUE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SAPPHIRE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SECURITY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298,000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394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BLUEROCK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RESOURCES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INVESTMENT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150,000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395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BLUETINE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CONSTRUCTION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250,000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396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BLUETOPAZ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&amp;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INVESTMENT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156,000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397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BLUETOPAZ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&amp;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INVESTMENT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398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BLUETOPAZ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&amp;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INVESTMENT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294,000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399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BLUSTAR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CONSULTING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337,500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400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BMM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AMANA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117,000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401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BN </w:t>
            </w:r>
            <w:r>
              <w:rPr>
                <w:rFonts w:ascii="Arial"/>
                <w:spacing w:val="-1"/>
                <w:sz w:val="15"/>
              </w:rPr>
              <w:t>CERAMICS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INDUSTRY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150,000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402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BOGARU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METALS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403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BOLA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ODERANTI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CO.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404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BOLAS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INTEGRATED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PROJECTS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405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BOLDKINGS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INTEGRATED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SERVICES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406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BOLIN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1,467,000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407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BOLOBOLO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LIMITED</w:t>
            </w:r>
            <w:r>
              <w:rPr>
                <w:rFonts w:ascii="Arial"/>
                <w:sz w:val="15"/>
              </w:rPr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144,000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408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BON </w:t>
            </w:r>
            <w:r>
              <w:rPr>
                <w:rFonts w:ascii="Arial"/>
                <w:spacing w:val="-1"/>
                <w:sz w:val="15"/>
              </w:rPr>
              <w:t>QUALITE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409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BORAX</w:t>
            </w:r>
            <w:r>
              <w:rPr>
                <w:rFonts w:ascii="Arial"/>
                <w:spacing w:val="-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DYNAMIC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SERVICES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410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BORGU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ROYAL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MINES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4,358,000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411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BORNU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GENERAL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SERVICES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412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BOTEMOLE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INVESTMENT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413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BOVIK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ENGINEERING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414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BOWANG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INDUSTRY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3,300,000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415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BRAVO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YELLOW</w:t>
            </w:r>
            <w:r>
              <w:rPr>
                <w:rFonts w:ascii="Arial"/>
                <w:spacing w:val="7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230,000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416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BRAVURA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INDUSTRIES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81,000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417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BRICKELL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PROJECT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INVESTMENT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649,500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4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418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BRITISH</w:t>
            </w:r>
            <w:r>
              <w:rPr>
                <w:rFonts w:ascii="Arial"/>
                <w:sz w:val="15"/>
              </w:rPr>
              <w:t> 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COMPUTOR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INST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150,000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419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BROWNSTONE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EXPLORATION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220,000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420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BRYTE-A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FORTRESS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150,000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421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BSU </w:t>
            </w:r>
            <w:r>
              <w:rPr>
                <w:rFonts w:ascii="Arial"/>
                <w:spacing w:val="-1"/>
                <w:sz w:val="15"/>
              </w:rPr>
              <w:t>CONSULTING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SERVICES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285,000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422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BTBG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2,534,600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423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BUA</w:t>
            </w:r>
            <w:r>
              <w:rPr>
                <w:rFonts w:ascii="Calibri"/>
                <w:spacing w:val="-11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CEMENT</w:t>
            </w:r>
            <w:r>
              <w:rPr>
                <w:rFonts w:ascii="Calibri"/>
                <w:spacing w:val="-11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PLC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688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34,534,000.00</w:t>
            </w:r>
            <w:r>
              <w:rPr>
                <w:rFonts w:ascii="Calibri"/>
                <w:sz w:val="16"/>
              </w:rPr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424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BUA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INTERNATIONAL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952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21,181,000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425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BUGAROCK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INTEGRATED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SERVICES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426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BUGAROCK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INTEGRATED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SERVICES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108,000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427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BUKUMA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CONSULTANCY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SYSTEM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SERVICE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428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BULKPLUS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INTEGRATED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225,000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429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BULLEARK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CONSTRUCTION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430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BULLION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STANDARD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3,543,000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4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431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6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BULULUGA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MINES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6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432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BUOKEN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TREASURES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39,000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433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BURKINGHAM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z w:val="15"/>
              </w:rPr>
              <w:t>MINES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281,500</w:t>
            </w:r>
          </w:p>
        </w:tc>
      </w:tr>
    </w:tbl>
    <w:p>
      <w:pPr>
        <w:spacing w:after="0" w:line="165" w:lineRule="exact"/>
        <w:jc w:val="right"/>
        <w:rPr>
          <w:rFonts w:ascii="Arial" w:hAnsi="Arial" w:cs="Arial" w:eastAsia="Arial"/>
          <w:sz w:val="15"/>
          <w:szCs w:val="15"/>
        </w:rPr>
        <w:sectPr>
          <w:pgSz w:w="12240" w:h="15840"/>
          <w:pgMar w:top="1020" w:bottom="280" w:left="1460" w:right="172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10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6"/>
        <w:gridCol w:w="5970"/>
        <w:gridCol w:w="1741"/>
      </w:tblGrid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434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BUSARI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YUFU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435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BUY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STONE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436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BUYOUT</w:t>
            </w:r>
            <w:r>
              <w:rPr>
                <w:rFonts w:ascii="Arial"/>
                <w:sz w:val="15"/>
              </w:rPr>
              <w:t> GOLD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437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BYUAN</w:t>
            </w:r>
            <w:r>
              <w:rPr>
                <w:rFonts w:ascii="Calibri"/>
                <w:spacing w:val="-14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RESOURCES</w:t>
            </w:r>
            <w:r>
              <w:rPr>
                <w:rFonts w:ascii="Calibri"/>
                <w:spacing w:val="-15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LTD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897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718,000.00</w:t>
            </w:r>
            <w:r>
              <w:rPr>
                <w:rFonts w:ascii="Calibri"/>
                <w:sz w:val="16"/>
              </w:rPr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438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C.N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271,500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439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CAFRAMIC</w:t>
            </w:r>
            <w:r>
              <w:rPr>
                <w:rFonts w:ascii="Arial"/>
                <w:sz w:val="15"/>
              </w:rPr>
              <w:t> 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INDUSTRY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440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CALHOUN</w:t>
            </w:r>
            <w:r>
              <w:rPr>
                <w:rFonts w:ascii="Arial"/>
                <w:sz w:val="15"/>
              </w:rPr>
              <w:t> 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VENTURES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441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CALIANDRE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6,080,000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4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442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6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CALSHOT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NIG.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6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443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CALVARY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AUTO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576,000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444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CAN</w:t>
            </w:r>
            <w:r>
              <w:rPr>
                <w:rFonts w:ascii="Arial"/>
                <w:sz w:val="15"/>
              </w:rPr>
              <w:t> MINES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INVESTMENTS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1,400,000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445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CANAAN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MICHAELANGELO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PROPERTIES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927,000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446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CANZA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PROJECTS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447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CAPITAL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FOUR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INVESTMENT</w:t>
            </w:r>
            <w:r>
              <w:rPr>
                <w:rFonts w:ascii="Arial"/>
                <w:sz w:val="15"/>
              </w:rPr>
              <w:t> 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2,901,000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448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CARBONADO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VENTURES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449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CARBONNCOR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INT'L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TEC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450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CARDOGAN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EXPLORATION</w:t>
            </w:r>
            <w:r>
              <w:rPr>
                <w:rFonts w:ascii="Arial"/>
                <w:sz w:val="15"/>
              </w:rPr>
              <w:t> &amp;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EXPLORATION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582,000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451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CARIQCON</w:t>
            </w:r>
            <w:r>
              <w:rPr>
                <w:rFonts w:ascii="Arial"/>
                <w:sz w:val="15"/>
              </w:rPr>
              <w:t> 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150,000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452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CARLISLE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ASSAY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5,106,500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453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CAROLINE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HONOUR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454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CAS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SOLUTIONS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455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CASSAGRO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MILLS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779,000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456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CBC</w:t>
            </w:r>
            <w:r>
              <w:rPr>
                <w:rFonts w:ascii="Arial"/>
                <w:sz w:val="15"/>
              </w:rPr>
              <w:t> 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CIVIL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BUILDING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CONSTRUCTION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457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CBI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458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CCECC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1,950,000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459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CEASELESS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PRAISE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460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CEBALLOS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INVESTMENT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461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CELLNEST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LINKS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462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CENKATT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819,000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463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CENTIPLE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RIDGE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INTERNATIONAL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464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CENTRAL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RESOURCES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DIAGNOSTIC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LABORATORY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2,968,500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465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CENTURY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GEOSERVICES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217,500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466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CENTURY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INDUSTRIA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MINERAL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477,000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467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CENTURY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9,600,000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468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CEVER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ENDEAVOURS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102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229,000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469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CGC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470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CHAGGBE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SONS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CONSTRUCTION</w:t>
            </w:r>
            <w:r>
              <w:rPr>
                <w:rFonts w:ascii="Arial"/>
                <w:sz w:val="15"/>
              </w:rPr>
              <w:t> 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471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CHALLAWA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QUARRY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HANDSTONE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CRUSHERS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MPCS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150,000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472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CHANGFA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97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1,028,000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473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CHANNEL</w:t>
            </w:r>
            <w:r>
              <w:rPr>
                <w:rFonts w:ascii="Arial"/>
                <w:spacing w:val="1"/>
                <w:sz w:val="15"/>
              </w:rPr>
              <w:t> WELL </w:t>
            </w:r>
            <w:r>
              <w:rPr>
                <w:rFonts w:ascii="Arial"/>
                <w:sz w:val="15"/>
              </w:rPr>
              <w:t>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177,000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474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CHDU-NZE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INVESTMENTS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348,000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475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CHELSEA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476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CHEMBASY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INTERNATIONAL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160,000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477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CHIANYI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z w:val="15"/>
              </w:rPr>
              <w:t>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RESOURCES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478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CHIAZOR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VENTURES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479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CHIBUENYI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z w:val="15"/>
              </w:rPr>
              <w:t>NWACHUKWU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4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480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CHIDAMZ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CONCEPT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VENTURES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250,000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481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CHIDOZIE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PHILLIP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UMEJI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482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CHILLS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ENERGY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SERVICES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483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CHIMA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CHINEDU</w:t>
            </w:r>
            <w:r>
              <w:rPr>
                <w:rFonts w:ascii="Arial"/>
                <w:sz w:val="15"/>
              </w:rPr>
              <w:t> SAMSON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w w:val="95"/>
                <w:sz w:val="15"/>
              </w:rPr>
              <w:t>38</w:t>
            </w:r>
            <w:r>
              <w:rPr>
                <w:rFonts w:ascii="Arial"/>
                <w:sz w:val="15"/>
              </w:rPr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484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CHIMA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HARBOUR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ENGINEERING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700,000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485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CHINA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AFRICA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BUILDING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MATERIAL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2,063,000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486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CHINA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COMMUNICATIONS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CONSTRUCTION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COMP.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487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CHINA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SOLID </w:t>
            </w:r>
            <w:r>
              <w:rPr>
                <w:rFonts w:ascii="Arial"/>
                <w:spacing w:val="-1"/>
                <w:sz w:val="15"/>
              </w:rPr>
              <w:t>ROCK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850,000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488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CHINOTELL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02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FUEL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SOLUTIONS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225,000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489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CHIZON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INTEGRATED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SERVICES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490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CHRISDEO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CONCEPT</w:t>
            </w:r>
            <w:r>
              <w:rPr>
                <w:rFonts w:ascii="Arial"/>
                <w:sz w:val="15"/>
              </w:rPr>
              <w:t> 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360,000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491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CIBI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NIG.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492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CIIBEX</w:t>
            </w:r>
            <w:r>
              <w:rPr>
                <w:rFonts w:ascii="Arial"/>
                <w:spacing w:val="-2"/>
                <w:sz w:val="15"/>
              </w:rPr>
              <w:t> </w:t>
            </w:r>
            <w:r>
              <w:rPr>
                <w:rFonts w:ascii="Arial"/>
                <w:sz w:val="15"/>
              </w:rPr>
              <w:t>MINES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QUARRIES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207,000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4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493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6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CIL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OIL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SERVICES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6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75,000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494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CITADEL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PRO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SERVICES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495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CITILOG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</w:tbl>
    <w:p>
      <w:pPr>
        <w:spacing w:after="0" w:line="165" w:lineRule="exact"/>
        <w:jc w:val="right"/>
        <w:rPr>
          <w:rFonts w:ascii="Arial" w:hAnsi="Arial" w:cs="Arial" w:eastAsia="Arial"/>
          <w:sz w:val="15"/>
          <w:szCs w:val="15"/>
        </w:rPr>
        <w:sectPr>
          <w:pgSz w:w="12240" w:h="15840"/>
          <w:pgMar w:top="1020" w:bottom="280" w:left="1460" w:right="172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10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6"/>
        <w:gridCol w:w="5970"/>
        <w:gridCol w:w="1741"/>
      </w:tblGrid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496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CLAMS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INSURANCE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DIAGNOSTICS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342,000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497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CLARISVER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SOLUTIONS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678,000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498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CLASSIC</w:t>
            </w:r>
            <w:r>
              <w:rPr>
                <w:rFonts w:ascii="Arial"/>
                <w:sz w:val="15"/>
              </w:rPr>
              <w:t> WEARS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MULTIBIZ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499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CLC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TECHNICAL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ENGINEERING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450,000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500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CLEDD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198,000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501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CLIMAX</w:t>
            </w:r>
            <w:r>
              <w:rPr>
                <w:rFonts w:ascii="Arial"/>
                <w:spacing w:val="-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INDUSTRIES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502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CLOUD</w:t>
            </w:r>
            <w:r>
              <w:rPr>
                <w:rFonts w:ascii="Arial"/>
                <w:sz w:val="15"/>
              </w:rPr>
              <w:t> SEA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INVESTMENT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503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CNBM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RESOURCES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TECHNOLOGY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720,000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4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504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6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CNC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INVESTMENT</w:t>
            </w:r>
            <w:r>
              <w:rPr>
                <w:rFonts w:ascii="Arial"/>
                <w:sz w:val="15"/>
              </w:rPr>
              <w:t> &amp;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DEVELOPMENT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CO.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6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508,000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505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CNL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QUARY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NIG.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112,500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506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CODE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FORTUNE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INVESTMENT</w:t>
            </w:r>
            <w:r>
              <w:rPr>
                <w:rFonts w:ascii="Arial"/>
                <w:sz w:val="15"/>
              </w:rPr>
              <w:t> 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165,000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507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COGIN</w:t>
            </w:r>
            <w:r>
              <w:rPr>
                <w:rFonts w:ascii="Arial"/>
                <w:sz w:val="15"/>
              </w:rPr>
              <w:t> ALLAH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150,000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508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COLCHARD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509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COLTAN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MINERALS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510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COMET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MINERALS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9,900,000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511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COMETSTAR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MANUFACTURING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952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13,800,000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512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COMEZIN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INTERLINK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513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COMMODITY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PRODUCTION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EXCHANGE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CENTRE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120,000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514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COMPASS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MINERALS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GEO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SERVICES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135,000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515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COMPREHENSIVE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GEOLOGICAL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674,500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516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COMTEL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DYNAMICS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CONCEPT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517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CONEX</w:t>
            </w:r>
            <w:r>
              <w:rPr>
                <w:rFonts w:ascii="Arial"/>
                <w:spacing w:val="-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385,500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518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CONRICH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829,500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519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CONSTRUCTION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PRODUCTS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520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CONSTRUCTIVE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MINDS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CONST.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599,500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521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CONTEMPORARY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MINERS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183,000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522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CONVENANT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JEWELRY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523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CONWILDER </w:t>
            </w:r>
            <w:r>
              <w:rPr>
                <w:rFonts w:ascii="Arial"/>
                <w:spacing w:val="-1"/>
                <w:sz w:val="15"/>
              </w:rPr>
              <w:t>RESOURCES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2,528,500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524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CORAL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MINES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525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CORNERSTONE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UNIVERSAL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INTEGRATED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450,000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526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CORNRICH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225,000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527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CORONATORS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INVESTMENTS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528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CORRENT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SERVICES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LTD.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529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COSMO</w:t>
            </w:r>
            <w:r>
              <w:rPr>
                <w:rFonts w:ascii="Calibri"/>
                <w:spacing w:val="-16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METALS</w:t>
            </w:r>
            <w:r>
              <w:rPr>
                <w:rFonts w:ascii="Calibri"/>
                <w:spacing w:val="-16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LIMITED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72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1,830,000.00</w:t>
            </w:r>
            <w:r>
              <w:rPr>
                <w:rFonts w:ascii="Calibri"/>
                <w:sz w:val="16"/>
              </w:rPr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530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COSSEL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531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COURAGE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ENERGY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1,707,000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532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COURTNEY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CONSTRUCTION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533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COVENANT</w:t>
            </w:r>
            <w:r>
              <w:rPr>
                <w:rFonts w:ascii="Arial"/>
                <w:sz w:val="15"/>
              </w:rPr>
              <w:t> GEM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JJEWELRY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274,000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534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CRADOL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INFRASTRUCTURE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DEVELOPMENT</w:t>
            </w:r>
            <w:r>
              <w:rPr>
                <w:rFonts w:ascii="Arial"/>
                <w:sz w:val="15"/>
              </w:rPr>
              <w:t> 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1,497,000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535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CRATOS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108,000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536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CROWNWOOD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550,000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537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CRYSTALIZOR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225,000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538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CTTADEL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CONSULT</w:t>
            </w:r>
            <w:r>
              <w:rPr>
                <w:rFonts w:ascii="Arial"/>
                <w:sz w:val="15"/>
              </w:rPr>
              <w:t> 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539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CURKART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6,173,500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540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CURVES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STRAIGHT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DESIGNS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301,500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541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CYBERNETIC</w:t>
            </w:r>
            <w:r>
              <w:rPr>
                <w:rFonts w:ascii="Arial"/>
                <w:sz w:val="15"/>
              </w:rPr>
              <w:t> 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RESOURCES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156,000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4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542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DA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BLINKS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GEM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1,540,000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543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DAB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IKONO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INTERNATIONAL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85,500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544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DA-BLINKS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GEM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147,000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545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DADA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RESOURCES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546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DAI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z w:val="15"/>
              </w:rPr>
              <w:t>JIN JIA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INVESTMENT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1,830,000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547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DAJI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DANI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COMPANU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226,500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548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DALAU-DORO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MALALE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ENTERPRISES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549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DALFAT</w:t>
            </w:r>
            <w:r>
              <w:rPr>
                <w:rFonts w:ascii="Arial"/>
                <w:sz w:val="15"/>
              </w:rPr>
              <w:t> OIL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&amp;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GAS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384,000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550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DAMFAMI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z w:val="15"/>
              </w:rPr>
              <w:t>BALISU AMALE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551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DAMSORT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INTERNATIONAL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612,000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552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DAN</w:t>
            </w:r>
            <w:r>
              <w:rPr>
                <w:rFonts w:ascii="Arial"/>
                <w:sz w:val="15"/>
              </w:rPr>
              <w:t> WUDIL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GENERAL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MERCHANT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CONSTRUCTION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53,000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553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DANAHRIQ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554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DANALSI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INTERNATIONAL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1,159,500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4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555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6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DANAYI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BITRUS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PAUL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6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556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DANGI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INDUSTRIES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557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Dangote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60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331,415,500.00</w:t>
            </w:r>
            <w:r>
              <w:rPr>
                <w:rFonts w:ascii="Calibri"/>
                <w:sz w:val="16"/>
              </w:rPr>
            </w:r>
          </w:p>
        </w:tc>
      </w:tr>
    </w:tbl>
    <w:p>
      <w:pPr>
        <w:spacing w:after="0" w:line="193" w:lineRule="exact"/>
        <w:jc w:val="left"/>
        <w:rPr>
          <w:rFonts w:ascii="Calibri" w:hAnsi="Calibri" w:cs="Calibri" w:eastAsia="Calibri"/>
          <w:sz w:val="16"/>
          <w:szCs w:val="16"/>
        </w:rPr>
        <w:sectPr>
          <w:pgSz w:w="12240" w:h="15840"/>
          <w:pgMar w:top="1020" w:bottom="280" w:left="1460" w:right="172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10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6"/>
        <w:gridCol w:w="5970"/>
        <w:gridCol w:w="1741"/>
      </w:tblGrid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558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DANJIGO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MINES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559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DANLADI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z w:val="15"/>
              </w:rPr>
              <w:t>SALEH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560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DANLAMI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1"/>
                <w:sz w:val="15"/>
              </w:rPr>
              <w:t>LAWAN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561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DANNAMI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AGRO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CONSULT</w:t>
            </w:r>
            <w:r>
              <w:rPr>
                <w:rFonts w:ascii="Arial"/>
                <w:sz w:val="15"/>
              </w:rPr>
              <w:t> 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562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DANSHATU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GOLDEN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VENTURES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NIG.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563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DANTATA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JEFFERSON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STEEL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MILLS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2,573,500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564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DANYAKUBU</w:t>
            </w:r>
            <w:r>
              <w:rPr>
                <w:rFonts w:ascii="Arial"/>
                <w:sz w:val="15"/>
              </w:rPr>
              <w:t> 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SERVICES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298,500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565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DAPMAT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DRILLING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&amp;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ENGINEERING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225,000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4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566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6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DARDOO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6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3,250,000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567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DARICON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568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DARIK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CONCEPTS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569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DARLAD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INFRASTRUCTURE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SERVICES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570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DAROO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597,000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571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DATAPORT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TECHNOLOGIES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139,500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572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DATONG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INDUSTRIES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778,500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573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DAUEPHIL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INTEGRATED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SERVICES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286,500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574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DAVERICH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INVESTMENT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120,000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575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DAVETECH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INVESTMENT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75,000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576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DAVOSACH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INVESTMENT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RESOURCES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577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DAYGEM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BUSINESS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RESOURCES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377,500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578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DAYSTROM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FARMS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320,000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579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DAYYA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CO.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150,000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580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DBI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581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DE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BOKOS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MINERS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582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DE-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CRIBS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ENTERPRISES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583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DE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LAUSHEES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RESOURCE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48,000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584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DE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OLIMAGE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882,000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585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DEATTON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EXPLORATION</w:t>
            </w:r>
            <w:r>
              <w:rPr>
                <w:rFonts w:ascii="Arial"/>
                <w:sz w:val="15"/>
              </w:rPr>
              <w:t> &amp;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586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DECENT</w:t>
            </w:r>
            <w:r>
              <w:rPr>
                <w:rFonts w:ascii="Arial"/>
                <w:sz w:val="15"/>
              </w:rPr>
              <w:t> MINES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2,465,000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587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DEE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MAGMA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RESOURCES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72,000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588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DEEDEEYARI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STONES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MINES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372,000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589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DEEGIFT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DREDGING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&amp;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TRANSPORT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INTEGRATED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590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DEENTAAL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INTEGRATED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LINKS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591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DE-LAUSHEES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RESOURCES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117,000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592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DELLAHS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TRADING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593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DELVE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MINERALS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EXPLORATION</w:t>
            </w:r>
            <w:r>
              <w:rPr>
                <w:rFonts w:ascii="Arial"/>
                <w:sz w:val="15"/>
              </w:rPr>
              <w:t> 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594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DELVE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MINERALS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EXPLORATION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387,000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595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DESERT</w:t>
            </w:r>
            <w:r>
              <w:rPr>
                <w:rFonts w:ascii="Arial"/>
                <w:sz w:val="15"/>
              </w:rPr>
              <w:t> SEA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260,000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596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DESJAM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597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DESKAZ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598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DESPRAK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MULTI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NIZ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ENTERPRISE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9"/>
              <w:ind w:right="22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w w:val="95"/>
                <w:sz w:val="15"/>
              </w:rPr>
              <w:t>40000</w:t>
            </w:r>
            <w:r>
              <w:rPr>
                <w:rFonts w:ascii="Arial"/>
                <w:sz w:val="15"/>
              </w:rPr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599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DEWFILS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CONSULT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600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DGC</w:t>
            </w:r>
            <w:r>
              <w:rPr>
                <w:rFonts w:ascii="Arial"/>
                <w:sz w:val="15"/>
              </w:rPr>
              <w:t> MARKJOB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601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DHOW</w:t>
            </w:r>
            <w:r>
              <w:rPr>
                <w:rFonts w:ascii="Arial"/>
                <w:spacing w:val="7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INDUSTRIES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889,000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602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DIAMOND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CEMENT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952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11,500,000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603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DIAMOND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LEEDS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85,500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4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604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DIBJEM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605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DIGC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TRUSTS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INVESTMENTS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160,000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606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DIGITREX</w:t>
            </w:r>
            <w:r>
              <w:rPr>
                <w:rFonts w:ascii="Arial"/>
                <w:spacing w:val="-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ELECTRONICS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607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DILLY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MOTORS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608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DIMUROCK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VENTURES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633,000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609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DING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ZHENG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150,000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610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DIVER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PETRONORTH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611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DIVINE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AUSTINE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INTERNATIONAL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612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DIVINE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DANCO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ALL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SEASON </w:t>
            </w:r>
            <w:r>
              <w:rPr>
                <w:rFonts w:ascii="Arial"/>
                <w:spacing w:val="-1"/>
                <w:sz w:val="15"/>
              </w:rPr>
              <w:t>INTL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900,000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613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DIVINE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MINERAL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RESOURCES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614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DMW</w:t>
            </w:r>
            <w:r>
              <w:rPr>
                <w:rFonts w:ascii="Arial"/>
                <w:spacing w:val="7"/>
                <w:sz w:val="15"/>
              </w:rPr>
              <w:t> </w:t>
            </w:r>
            <w:r>
              <w:rPr>
                <w:rFonts w:ascii="Arial"/>
                <w:sz w:val="15"/>
              </w:rPr>
              <w:t>LOVOL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ENGINEERONG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615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DOCHU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KOULAK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13,500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616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DOLF</w:t>
            </w:r>
            <w:r>
              <w:rPr>
                <w:rFonts w:ascii="Arial"/>
                <w:sz w:val="15"/>
              </w:rPr>
              <w:t> 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RESOURCES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210,000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4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617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6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DOLVIC</w:t>
            </w:r>
            <w:r>
              <w:rPr>
                <w:rFonts w:ascii="Arial"/>
                <w:sz w:val="15"/>
              </w:rPr>
              <w:t> 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RESOURCES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&amp;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CONTINENTAL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SERVICES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6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618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DONADON</w:t>
            </w:r>
            <w:r>
              <w:rPr>
                <w:rFonts w:ascii="Arial"/>
                <w:sz w:val="15"/>
              </w:rPr>
              <w:t> 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ENTERPRISES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390,000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619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DORCLAND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SERVICES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INTERNATIONAL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105,000</w:t>
            </w:r>
          </w:p>
        </w:tc>
      </w:tr>
    </w:tbl>
    <w:p>
      <w:pPr>
        <w:spacing w:after="0" w:line="165" w:lineRule="exact"/>
        <w:jc w:val="right"/>
        <w:rPr>
          <w:rFonts w:ascii="Arial" w:hAnsi="Arial" w:cs="Arial" w:eastAsia="Arial"/>
          <w:sz w:val="15"/>
          <w:szCs w:val="15"/>
        </w:rPr>
        <w:sectPr>
          <w:pgSz w:w="12240" w:h="15840"/>
          <w:pgMar w:top="1020" w:bottom="280" w:left="1460" w:right="172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10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6"/>
        <w:gridCol w:w="5970"/>
        <w:gridCol w:w="1741"/>
      </w:tblGrid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620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DOROGIS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523,500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621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DOVE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QUARRIES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622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DOVELINE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INVESTMENT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495,000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623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DOXA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DIGITAL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291,000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624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DPRO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PROJECTS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625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DRAGON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ABUNDANT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INTERNATIONAL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TRADING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692,000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626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DRANSY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ENERGY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GENERATING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627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DREW-MCINTYRE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2,016,000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4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628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6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DTO5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TRADING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6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629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DUJOUR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VENTURES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1,104,000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630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DUKIA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GOLD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PRECIOUS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METALS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REFINING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CO.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1,737,000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631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DUMUTTIT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632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DUNORS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ENGINEERING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SERVICES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946,500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633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DX</w:t>
            </w:r>
            <w:r>
              <w:rPr>
                <w:rFonts w:ascii="Arial"/>
                <w:spacing w:val="-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CLASSIC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WEST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AFRICA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1,113,000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634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DYNAMICS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FORMATS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635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EAA-NAD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INTERNATIONAL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1,417,500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636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EAGLE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SAT </w:t>
            </w:r>
            <w:r>
              <w:rPr>
                <w:rFonts w:ascii="Arial"/>
                <w:spacing w:val="-1"/>
                <w:sz w:val="15"/>
              </w:rPr>
              <w:t>XPLORA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NETINORL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537,000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637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EAODUS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ENGINEERING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NIG.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638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EARTH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QUAKE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INTERNATIONAL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M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225,000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639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EARTH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TREASURE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EXP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120,000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640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EARTH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1"/>
                <w:sz w:val="15"/>
              </w:rPr>
              <w:t>WISH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NIG,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1,267,500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641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EAST </w:t>
            </w:r>
            <w:r>
              <w:rPr>
                <w:rFonts w:ascii="Arial"/>
                <w:spacing w:val="-2"/>
                <w:sz w:val="15"/>
              </w:rPr>
              <w:t>FORTUNE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642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EASTON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ORE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643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EASY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PERFECT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ENGINEERING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CONSTRUCTION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644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EASY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SET </w:t>
            </w:r>
            <w:r>
              <w:rPr>
                <w:rFonts w:ascii="Arial"/>
                <w:spacing w:val="-1"/>
                <w:sz w:val="15"/>
              </w:rPr>
              <w:t>STANDARD</w:t>
            </w:r>
            <w:r>
              <w:rPr>
                <w:rFonts w:ascii="Arial"/>
                <w:sz w:val="15"/>
              </w:rPr>
              <w:t> 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1,930,000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645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EBENEZER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AINA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ENTERPRISES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260,000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646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EBH </w:t>
            </w:r>
            <w:r>
              <w:rPr>
                <w:rFonts w:ascii="Arial"/>
                <w:spacing w:val="-1"/>
                <w:sz w:val="15"/>
              </w:rPr>
              <w:t>GRANITE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350,000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647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E-BLOCK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CEMENT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1,448,000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648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EBONS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METALS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SOLID </w:t>
            </w:r>
            <w:r>
              <w:rPr>
                <w:rFonts w:ascii="Arial"/>
                <w:spacing w:val="-1"/>
                <w:sz w:val="15"/>
              </w:rPr>
              <w:t>MINERALS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468,000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649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EBUBE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JOSEPH </w:t>
            </w:r>
            <w:r>
              <w:rPr>
                <w:rFonts w:ascii="Arial"/>
                <w:spacing w:val="-1"/>
                <w:sz w:val="15"/>
              </w:rPr>
              <w:t>NDUBUISI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650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ECHO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MINES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VENTURES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651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ECLIPSE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TECHSOFT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SOLUTIONS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750,000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652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ECO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RENEWABLE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ENERGY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CO.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654,000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653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ECOCLEAR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ENVIRONMENTAL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CONSULTANCY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SERVICE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90,000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654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EDGEWAY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INTEGRATED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PROJECT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655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EDIAWE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WILLIAMS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EKHNEZEMHE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VENTURES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460,000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656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EDININA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MACS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225,500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657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EDITOL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SUBSEA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SERVICE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898,000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658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EDIXONN</w:t>
            </w:r>
            <w:r>
              <w:rPr>
                <w:rFonts w:ascii="Arial"/>
                <w:sz w:val="15"/>
              </w:rPr>
              <w:t> SEVEN 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150,000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659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EDMACK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187,500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660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EDO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CEMENT</w:t>
            </w:r>
            <w:r>
              <w:rPr>
                <w:rFonts w:ascii="Arial"/>
                <w:sz w:val="15"/>
              </w:rPr>
              <w:t> 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661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EDUSOKO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SONS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136,500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662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EDVIAN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2,416,000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663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EFAB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PROPERTIES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664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EFFECTORY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PLUS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592,500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665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EFFICACY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CONSTRUCTION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4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666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EFIMAC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141,000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667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EFTYMATES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MULTI-BUSINESS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ENTERPRISES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668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EGOTIE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669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EHIE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RIVER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VENTURES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670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EJ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METALS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RESOURCES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900,000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671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EJAGEM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1,618,000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672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EJIKE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PAULINUS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IKECHUKWU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673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EKITI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STATE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ALLIANCE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GEM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MINERS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ASSOCIATION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674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EKOVES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675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EL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TAHDAM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EXPLORATION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2,491,500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676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ELAN </w:t>
            </w:r>
            <w:r>
              <w:rPr>
                <w:rFonts w:ascii="Arial"/>
                <w:spacing w:val="-1"/>
                <w:sz w:val="15"/>
              </w:rPr>
              <w:t>STAR</w:t>
            </w:r>
            <w:r>
              <w:rPr>
                <w:rFonts w:ascii="Arial"/>
                <w:sz w:val="15"/>
              </w:rPr>
              <w:t> MARIN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1,014,500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677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EL-CASTER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MINERS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REALTORS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313,000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678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ELCHUDIM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VENTURES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390,000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4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679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6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ELEGANCE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CONSTRUCTION</w:t>
            </w:r>
            <w:r>
              <w:rPr>
                <w:rFonts w:ascii="Arial"/>
                <w:sz w:val="15"/>
              </w:rPr>
              <w:t> 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6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680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ELEMENTARY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INDUSTRIES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232,500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681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ELIMD </w:t>
            </w:r>
            <w:r>
              <w:rPr>
                <w:rFonts w:ascii="Arial"/>
                <w:spacing w:val="-1"/>
                <w:sz w:val="15"/>
              </w:rPr>
              <w:t>JERRY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CHEMICAL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ENTERPRISES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80,000</w:t>
            </w:r>
          </w:p>
        </w:tc>
      </w:tr>
    </w:tbl>
    <w:p>
      <w:pPr>
        <w:spacing w:after="0" w:line="165" w:lineRule="exact"/>
        <w:jc w:val="right"/>
        <w:rPr>
          <w:rFonts w:ascii="Arial" w:hAnsi="Arial" w:cs="Arial" w:eastAsia="Arial"/>
          <w:sz w:val="15"/>
          <w:szCs w:val="15"/>
        </w:rPr>
        <w:sectPr>
          <w:pgSz w:w="12240" w:h="15840"/>
          <w:pgMar w:top="1020" w:bottom="280" w:left="1460" w:right="172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10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6"/>
        <w:gridCol w:w="5970"/>
        <w:gridCol w:w="1741"/>
      </w:tblGrid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682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ELIN </w:t>
            </w:r>
            <w:r>
              <w:rPr>
                <w:rFonts w:ascii="Arial"/>
                <w:spacing w:val="-1"/>
                <w:sz w:val="15"/>
              </w:rPr>
              <w:t>GROUP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825,000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683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ELIN </w:t>
            </w:r>
            <w:r>
              <w:rPr>
                <w:rFonts w:ascii="Arial"/>
                <w:spacing w:val="-1"/>
                <w:sz w:val="15"/>
              </w:rPr>
              <w:t>GROUP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5,394,000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684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ELIPSE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INTERNATIONAL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EX.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SOLUTION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7,129,000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685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ELISHA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SIGMA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RESOURCES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DEVELOP.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686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ELITE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GLASS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687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ELITE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INTEGRATED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RESOURCES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560,000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688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EL-KAY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1,039,500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689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ELLE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JAY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320,000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4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690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6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ELO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HEIGHT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LOGISTICS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6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691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ELOHIN</w:t>
            </w:r>
            <w:r>
              <w:rPr>
                <w:rFonts w:ascii="Arial"/>
                <w:sz w:val="15"/>
              </w:rPr>
              <w:t> 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RESOURCES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NIG.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2,178,000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692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EL-TAHDEM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EXPLORATION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910,000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693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ELTEEMATALLICS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6,048,000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694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EL-ZUMJIT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COMMERCIALS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490,000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695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EMDEDA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222,000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696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EMEL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354,000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697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EMINENT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QUARRY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698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EMIRATE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LITHIUM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GEOMINERALS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3,255,500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699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EMIRATE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LITHIUM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PROJECTS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03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3,860,900</w:t>
            </w:r>
            <w:r>
              <w:rPr>
                <w:rFonts w:ascii="Calibri"/>
                <w:sz w:val="16"/>
              </w:rPr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700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EMMANOIL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186,000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701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EMMANUEL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ADUFU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702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EMMANUEL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INTERNATIONAL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ENERGY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CONSULTANTS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703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EMMOL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DRILLING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864,000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704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EMMYAK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UNIVERSAL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LINKS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129,000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705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EMMYSOMMY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75,000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706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EMPEROR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INTEGRATED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FARMS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PROJECT</w:t>
            </w:r>
            <w:r>
              <w:rPr>
                <w:rFonts w:ascii="Arial"/>
                <w:sz w:val="15"/>
              </w:rPr>
              <w:t> 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105,000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707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EMR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123,000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708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EMZODEK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INTERNATIONAL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120,000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709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ENAP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BUILDERS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710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ENERCO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711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ENL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CONSORTIUM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712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ENNACIR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INVESTMENT</w:t>
            </w:r>
            <w:r>
              <w:rPr>
                <w:rFonts w:ascii="Arial"/>
                <w:sz w:val="15"/>
              </w:rPr>
              <w:t> 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37,500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713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ENORM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118,500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714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ENOWENASIKOR </w:t>
            </w:r>
            <w:r>
              <w:rPr>
                <w:rFonts w:ascii="Arial"/>
                <w:spacing w:val="-1"/>
                <w:sz w:val="15"/>
              </w:rPr>
              <w:t>ASEMOTA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715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ENVIRONMENTAL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EXPRESSION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716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ENVIRONMENTRIX</w:t>
            </w:r>
            <w:r>
              <w:rPr>
                <w:rFonts w:ascii="Arial"/>
                <w:spacing w:val="-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INTEGRATED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SERVICES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CONSULTS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115,500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717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EPE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ALARO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MINERS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ASSOCIATION</w:t>
            </w:r>
            <w:r>
              <w:rPr>
                <w:rFonts w:ascii="Arial"/>
                <w:sz w:val="15"/>
              </w:rPr>
              <w:t> OF LAGOS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718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EPHRAIM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z w:val="15"/>
              </w:rPr>
              <w:t>KEYS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INTERNATIONAL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150,000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719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EQUITORIAL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METALS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&amp;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STONES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285,000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720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EREOJOE-OBASI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VENTURES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171,000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721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ERT-LIGHTHOUSE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722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ESADU</w:t>
            </w:r>
            <w:r>
              <w:rPr>
                <w:rFonts w:ascii="Arial"/>
                <w:sz w:val="15"/>
              </w:rPr>
              <w:t> EJUKWE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FARMS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723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ESINY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INDUSTRIES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220,000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724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ESO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TERRA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INVESTMENT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8,490,500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725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ESPIAL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726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ETAZUMA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INDUSTRIES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5,041,500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727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EUA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GROUP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922,500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4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728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EUGENE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ANORUO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NDUKWU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729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EVA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GROUP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1,276,500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730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EVEREST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HILLS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242,000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731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EXCEEDING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STONE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INDUSTRY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732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EXCEL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MANAGEMENT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CONSULTING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708,000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733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EXCEL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MERCHANTS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2,856,000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734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EXCELLENT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VINSCO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RESOURCES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735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EXECELNET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138,000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736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EXODUS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EQUIPMENTS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PLANTS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NIG.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470,500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737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EXTRACTORS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738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EXTRACTORS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739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EYA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EXPLOITS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NIG.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811,500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740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EZCHINA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INTERNATIONAL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654,000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4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741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6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EZEAKA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VIN </w:t>
            </w:r>
            <w:r>
              <w:rPr>
                <w:rFonts w:ascii="Arial"/>
                <w:spacing w:val="-1"/>
                <w:sz w:val="15"/>
              </w:rPr>
              <w:t>IFEANYI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6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742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EZEANYIKA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NNENNA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IHUNANYA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743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EZEUDU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DONATUS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ONYEJAKA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</w:tbl>
    <w:p>
      <w:pPr>
        <w:spacing w:after="0" w:line="165" w:lineRule="exact"/>
        <w:jc w:val="right"/>
        <w:rPr>
          <w:rFonts w:ascii="Arial" w:hAnsi="Arial" w:cs="Arial" w:eastAsia="Arial"/>
          <w:sz w:val="15"/>
          <w:szCs w:val="15"/>
        </w:rPr>
        <w:sectPr>
          <w:pgSz w:w="12240" w:h="15840"/>
          <w:pgMar w:top="1020" w:bottom="280" w:left="1460" w:right="172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10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6"/>
        <w:gridCol w:w="5970"/>
        <w:gridCol w:w="1741"/>
      </w:tblGrid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744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FAB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INTEGRATED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SERVICES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134,500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745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FADEL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MINERALS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995,500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746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FAITHFUL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MINERALS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3,094,000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747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FAJEMBOLA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HEAVY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VENTURES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48,000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748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FAJUM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INTEGRATED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CONCEPT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120,000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749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FAKHIS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ENERGY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750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FAKUNMOJU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OLUSOLA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IDRIS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751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FANALOU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1,600,000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4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752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6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FANGTENG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6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27,000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753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FANTASIA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MINES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571,500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754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FARAH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SAPPHIRE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1,303,000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755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FARMTECH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UNIQUE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INNOVATION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897,000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756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FARSHMDAH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757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FASASI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EXPLORATION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CONCEPTS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288,000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758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FASBIR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CONSTRUCTION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759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FAST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HORSE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DM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57,000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760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FASTRACK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INVESTMENT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761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FATAI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z w:val="15"/>
              </w:rPr>
              <w:t>YAYA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762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FATCON</w:t>
            </w:r>
            <w:r>
              <w:rPr>
                <w:rFonts w:ascii="Arial"/>
                <w:sz w:val="15"/>
              </w:rPr>
              <w:t> 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RESOURCES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1,324,500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763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FATLUBSY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VENTURES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764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FAWZIYYA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EARTH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RESOURCES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ENTERPRISES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150,000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765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FAYEMBOLA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HEAVY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VENTURES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766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FC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767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FEBUCON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42,000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768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FELVIN</w:t>
            </w:r>
            <w:r>
              <w:rPr>
                <w:rFonts w:ascii="Arial"/>
                <w:sz w:val="15"/>
              </w:rPr>
              <w:t> GAS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RESOURCES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CONSTRUCTION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769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FEMAK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INDUSTRIES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NIG.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51,000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770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FERGO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CEMENT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1,450,000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771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FERROS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772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FEST-TECH</w:t>
            </w:r>
            <w:r>
              <w:rPr>
                <w:rFonts w:ascii="Arial"/>
                <w:sz w:val="15"/>
              </w:rPr>
              <w:t> 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773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FIPHS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INFRASTUCTION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774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FIREBIND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195,000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775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FIRST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ATLANTIC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AGGREGATES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&amp;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MINES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278,000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776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FIRST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ATLANTIC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INTEGRATED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PROJECTS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1,122,000</w:t>
            </w:r>
          </w:p>
        </w:tc>
      </w:tr>
      <w:tr>
        <w:trPr>
          <w:trHeight w:val="248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32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777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26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FIRST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PATRIOT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26"/>
              <w:ind w:left="952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12,382,000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778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FITADEL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INTERNATIONAL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779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FIVE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STAR</w:t>
            </w:r>
            <w:r>
              <w:rPr>
                <w:rFonts w:ascii="Arial"/>
                <w:sz w:val="15"/>
              </w:rPr>
              <w:t> MINE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780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FLAGSHIP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INVESTMENT</w:t>
            </w:r>
            <w:r>
              <w:rPr>
                <w:rFonts w:ascii="Arial"/>
                <w:sz w:val="15"/>
              </w:rPr>
              <w:t> 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426,000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781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FLAKKMANI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130,000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782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FLAKKY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783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FLEXTAIL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MULTISYSTEM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1,369,500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784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FLOXX</w:t>
            </w:r>
            <w:r>
              <w:rPr>
                <w:rFonts w:ascii="Arial"/>
                <w:spacing w:val="-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THRANE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525,000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785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FMK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OIL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GAS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295,500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786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FOBILY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ENTERPRISES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320,000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787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FOJO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788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FOLAN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INTEGRATED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FARMS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789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FOLKAN</w:t>
            </w:r>
            <w:r>
              <w:rPr>
                <w:rFonts w:ascii="Arial"/>
                <w:sz w:val="15"/>
              </w:rPr>
              <w:t> EYE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TECHNOLOGY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420,000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4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790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6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FOR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MONEY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ENTERPRISES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6" w:lineRule="exact"/>
              <w:ind w:left="1102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900,000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791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FOREEXPLO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792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FORESHORE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INDUSTRIAL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334,500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793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FORSOL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PLUS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794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FORTH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HILL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120,000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795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FORTHBRIDGE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196,500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796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FORTUNA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IUVAT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SERVICES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797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FORTUNE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EDGE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798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FOUR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STAR</w:t>
            </w:r>
            <w:r>
              <w:rPr>
                <w:rFonts w:ascii="Arial"/>
                <w:sz w:val="15"/>
              </w:rPr>
              <w:t> MINES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799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FRAGGI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660,500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800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FRANCIS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JIBRIL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DABO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801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FRANCIS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OYEMUCHE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OKOROCHA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802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FRANKBELL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INDUSTRIES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4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803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6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FRANKOMO-ADADASUN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6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120,000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804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FRANVIK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SONS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150,000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805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FREDORE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MULTI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SERVICES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NIG.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30,000</w:t>
            </w:r>
          </w:p>
        </w:tc>
      </w:tr>
    </w:tbl>
    <w:p>
      <w:pPr>
        <w:spacing w:after="0" w:line="165" w:lineRule="exact"/>
        <w:jc w:val="right"/>
        <w:rPr>
          <w:rFonts w:ascii="Arial" w:hAnsi="Arial" w:cs="Arial" w:eastAsia="Arial"/>
          <w:sz w:val="15"/>
          <w:szCs w:val="15"/>
        </w:rPr>
        <w:sectPr>
          <w:pgSz w:w="12240" w:h="15840"/>
          <w:pgMar w:top="1020" w:bottom="280" w:left="1460" w:right="172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10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6"/>
        <w:gridCol w:w="5970"/>
        <w:gridCol w:w="1741"/>
      </w:tblGrid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806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FREEDOM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DEVELOPMENT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807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FRIDAY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BENSON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SONS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SERVICES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808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FRILLS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809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FUHUA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QUARRY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810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FYA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BROTHERS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460,000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811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G.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z w:val="15"/>
              </w:rPr>
              <w:t>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INDUSTRY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NIG.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950,000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812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G3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MANI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INVESTORS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831,000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813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GABSONS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STONES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4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814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6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GADAWUR 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INVESTMENT</w:t>
            </w:r>
            <w:r>
              <w:rPr>
                <w:rFonts w:ascii="Arial"/>
                <w:sz w:val="15"/>
              </w:rPr>
              <w:t> 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6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815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GAGARAU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ENGINEERING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ASSOCIATES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102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208,000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816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GALAXY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INTERCONTINENTAL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MINERS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CONCEPT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160,000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817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GALILEO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SCIENTIFIC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1,710,000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818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GANAN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CONSTRUCTION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97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2,036,000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819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GANAN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431,000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820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GARBA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ABDULLAHI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TSAURE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821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GARIMA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EXPLORATION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822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GASKIYA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HOME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823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GATEWAY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HOLDINGS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1,260,000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824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GATUPA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TECH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825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GAZA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CONTINENTAL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826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GBADU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ROYAL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SYSTEMS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396,000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827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GBEMTAN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INVESTMENT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37,500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828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GBENGA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IBUOYE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829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GBOLLY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CONSTRUCTION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150,000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830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GBOSE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QUARRIES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831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GEEK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PROJECTS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138,000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832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GEMINI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EXP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833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GEMROCK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METAL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150,000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834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GEMS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MINERALS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835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GEMSLIFE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EARTH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SYSTEMS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RESOURCES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15,000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836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GEMSTONE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EXPLORATION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837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GEOCONTRACTORS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NIG.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838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GEODREDGE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839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GEO-ELECTRON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DRILLS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120,000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840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GEOFORGE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135,000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841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GEOLANK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EXPLORATION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CONCEPT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97,500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842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GEOPIERCE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525,000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843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GEO-RESOURCES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844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GEORGE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845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GEORGIO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ROCKS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450,000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846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GEO-SYSTEMATIC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320,000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847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GEOTECHNICAL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848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GEOWORK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849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GERMISTON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DREDGING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850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GEZAWA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1,327,500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851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GHANZEE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225,000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4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852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GIAMIDE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552,000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853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GIANT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CEMENT</w:t>
            </w:r>
            <w:r>
              <w:rPr>
                <w:rFonts w:ascii="Arial"/>
                <w:sz w:val="15"/>
              </w:rPr>
              <w:t> WORKS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952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23,200,000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854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GILMOR </w:t>
            </w:r>
            <w:r>
              <w:rPr>
                <w:rFonts w:ascii="Arial"/>
                <w:spacing w:val="-1"/>
                <w:sz w:val="15"/>
              </w:rPr>
              <w:t>ENGINEERING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855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GINAJAH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DANIEL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MUSA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856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GIORGIO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DREDGING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857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GIVERS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OGABU </w:t>
            </w:r>
            <w:r>
              <w:rPr>
                <w:rFonts w:ascii="Arial"/>
                <w:spacing w:val="-1"/>
                <w:sz w:val="15"/>
              </w:rPr>
              <w:t>MULTIPURPOSE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CO-OPERATIVES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858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1"/>
                <w:sz w:val="15"/>
              </w:rPr>
              <w:t>GIWA </w:t>
            </w:r>
            <w:r>
              <w:rPr>
                <w:rFonts w:ascii="Arial"/>
                <w:spacing w:val="-1"/>
                <w:sz w:val="15"/>
              </w:rPr>
              <w:t>AYUBA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859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GLADIUS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MINES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87,000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860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GLADWYN </w:t>
            </w:r>
            <w:r>
              <w:rPr>
                <w:rFonts w:ascii="Arial"/>
                <w:spacing w:val="-1"/>
                <w:sz w:val="15"/>
              </w:rPr>
              <w:t>INVESTMENT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9,040,000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861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GLETXTONE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63,000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862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GLISTER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SUCCESS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3,603,000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863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AFRICA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QUARRY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414,500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864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J.K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VENTURES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4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865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6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MILLENIUM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TARGET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6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78,000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866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TSS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JOHNSON</w:t>
            </w:r>
            <w:r>
              <w:rPr>
                <w:rFonts w:ascii="Arial"/>
                <w:sz w:val="15"/>
              </w:rPr>
              <w:t> 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350,000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867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GLOBEMARK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199,500</w:t>
            </w:r>
          </w:p>
        </w:tc>
      </w:tr>
    </w:tbl>
    <w:p>
      <w:pPr>
        <w:spacing w:after="0" w:line="165" w:lineRule="exact"/>
        <w:jc w:val="right"/>
        <w:rPr>
          <w:rFonts w:ascii="Arial" w:hAnsi="Arial" w:cs="Arial" w:eastAsia="Arial"/>
          <w:sz w:val="15"/>
          <w:szCs w:val="15"/>
        </w:rPr>
        <w:sectPr>
          <w:pgSz w:w="12240" w:h="15840"/>
          <w:pgMar w:top="1020" w:bottom="280" w:left="1460" w:right="172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10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6"/>
        <w:gridCol w:w="5970"/>
        <w:gridCol w:w="1741"/>
      </w:tblGrid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868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GLOFEM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INDUSTRIAL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MINERALS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P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854,000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869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GLO-LINK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INVESTMENT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RESOURCES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262,000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870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GLOSSANDS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871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GLOVYNOX</w:t>
            </w:r>
            <w:r>
              <w:rPr>
                <w:rFonts w:ascii="Arial"/>
                <w:spacing w:val="-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872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GLOWTON OIL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SERVICES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VENTURES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923,500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873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GLYDYS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ABOSEDE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BAKERE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874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GMP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CONSTRUCTION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97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3,424,500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875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GOALMARK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SUPER</w:t>
            </w:r>
            <w:r>
              <w:rPr>
                <w:rFonts w:ascii="Arial"/>
                <w:sz w:val="15"/>
              </w:rPr>
              <w:t> JET </w:t>
            </w:r>
            <w:r>
              <w:rPr>
                <w:rFonts w:ascii="Arial"/>
                <w:spacing w:val="-1"/>
                <w:sz w:val="15"/>
              </w:rPr>
              <w:t>INT'L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666,000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4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876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6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GODDYSKK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INTERNATIONAL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6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877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1"/>
                <w:sz w:val="15"/>
              </w:rPr>
              <w:t>GODWWYN</w:t>
            </w:r>
            <w:r>
              <w:rPr>
                <w:rFonts w:ascii="Arial"/>
                <w:sz w:val="15"/>
              </w:rPr>
              <w:t> MINES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253,500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878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GOGONI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GUBIO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STANDARD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ENTERPRISES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879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GOLD </w:t>
            </w:r>
            <w:r>
              <w:rPr>
                <w:rFonts w:ascii="Arial"/>
                <w:spacing w:val="-1"/>
                <w:sz w:val="15"/>
              </w:rPr>
              <w:t>ARK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MINERAL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RESOURCES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171,000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880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GOLD EYES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SYNERGY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VENTURES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82,500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881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GOLD </w:t>
            </w:r>
            <w:r>
              <w:rPr>
                <w:rFonts w:ascii="Arial"/>
                <w:spacing w:val="-1"/>
                <w:sz w:val="15"/>
              </w:rPr>
              <w:t>TREE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INT'L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NON-FERROUS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METALS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CO.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882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GOLD WORLD </w:t>
            </w:r>
            <w:r>
              <w:rPr>
                <w:rFonts w:ascii="Arial"/>
                <w:spacing w:val="-1"/>
                <w:sz w:val="15"/>
              </w:rPr>
              <w:t>FARMS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75,000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883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GOLDCRAFT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ENGINEERING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SERVICES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884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GOLDEN</w:t>
            </w:r>
            <w:r>
              <w:rPr>
                <w:rFonts w:ascii="Arial"/>
                <w:sz w:val="15"/>
              </w:rPr>
              <w:t> 7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646,500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885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GOLDEN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ECHELON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220,000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886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GOLDEN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RESOURCES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INTERNATIONAL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210,000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887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GOLDEN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QUARY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888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GOLDEN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889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GOLDEN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SHINE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INDUSTRY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2,500,000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890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GOLDEN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SPIDER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STAR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891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GOLDMAN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ENVIRONMENT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624,000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892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GOLDMINE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INTEGRATED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SERVICES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126,000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893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GOLDSBOG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MINERALS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129,000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894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GOLDSTREAM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INVESTMENT</w:t>
            </w:r>
            <w:r>
              <w:rPr>
                <w:rFonts w:ascii="Arial"/>
                <w:sz w:val="15"/>
              </w:rPr>
              <w:t> 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895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GOODNEWS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MULT-PURPOSE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CORPERATIVE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SOCIETY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896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GOOPEX</w:t>
            </w:r>
            <w:r>
              <w:rPr>
                <w:rFonts w:ascii="Arial"/>
                <w:spacing w:val="-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MINERALS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PROCESSING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150,000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897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GORGEOUS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METAL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MAKERS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617,500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898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GRACE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MINERALS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145,000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899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GRACE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OGBOMAH </w:t>
            </w:r>
            <w:r>
              <w:rPr>
                <w:rFonts w:ascii="Arial"/>
                <w:spacing w:val="-1"/>
                <w:sz w:val="15"/>
              </w:rPr>
              <w:t>ENTERPRISES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900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GRAND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CARYON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217,500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901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GRAND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CRAFT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CONSULT</w:t>
            </w:r>
            <w:r>
              <w:rPr>
                <w:rFonts w:ascii="Arial"/>
                <w:sz w:val="15"/>
              </w:rPr>
              <w:t> &amp;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INVESTMENT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292,500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902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GRAND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GANGES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214,500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903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GRANITE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PRODUCERS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GTE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904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GRANITE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ROCK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905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GREAT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TRIUMPH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INTEGRATED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PROJECTS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120,000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906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GREAT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1"/>
                <w:sz w:val="15"/>
              </w:rPr>
              <w:t>WAY </w:t>
            </w:r>
            <w:r>
              <w:rPr>
                <w:rFonts w:ascii="Arial"/>
                <w:spacing w:val="-1"/>
                <w:sz w:val="15"/>
              </w:rPr>
              <w:t>ENGINEERING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1,584,000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907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GREATWALL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CONSTRUCTION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908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GRECAM-TEE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INVESTMENT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909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GREE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EAGLES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AGRIBUSINESS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SOLUTIONS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910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GREEN</w:t>
            </w:r>
            <w:r>
              <w:rPr>
                <w:rFonts w:ascii="Arial"/>
                <w:sz w:val="15"/>
              </w:rPr>
              <w:t> GOLD </w:t>
            </w:r>
            <w:r>
              <w:rPr>
                <w:rFonts w:ascii="Arial"/>
                <w:spacing w:val="-1"/>
                <w:sz w:val="15"/>
              </w:rPr>
              <w:t>TECH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510,000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911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GREEN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GRASS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INVESTMENT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4,436,500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912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GREEN</w:t>
            </w:r>
            <w:r>
              <w:rPr>
                <w:rFonts w:ascii="Arial"/>
                <w:sz w:val="15"/>
              </w:rPr>
              <w:t> MINES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294,000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913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GREEN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SIBERIA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2,551,000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4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914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GREENFIELD</w:t>
            </w:r>
            <w:r>
              <w:rPr>
                <w:rFonts w:ascii="Arial"/>
                <w:sz w:val="15"/>
              </w:rPr>
              <w:t> GOLD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915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Greenfield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Metals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702,000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916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GREENWINGS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INVESTMENT</w:t>
            </w:r>
            <w:r>
              <w:rPr>
                <w:rFonts w:ascii="Arial"/>
                <w:sz w:val="15"/>
              </w:rPr>
              <w:t> 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755,000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917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GRIT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INDUSTRIES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1,821,000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918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GROUND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THRUTH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GEOTREASURES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919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GROUND</w:t>
            </w:r>
            <w:r>
              <w:rPr>
                <w:rFonts w:ascii="Arial"/>
                <w:sz w:val="15"/>
              </w:rPr>
              <w:t> WORK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PERFECT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SOLUTIONS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157,500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920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GROUNDWORK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PERFECT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SOLUTIONS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297,000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921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GROUNDWORK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PERFECT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SOLUTIONS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454,500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922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GRYCREST</w:t>
            </w:r>
            <w:r>
              <w:rPr>
                <w:rFonts w:ascii="Arial"/>
                <w:sz w:val="15"/>
              </w:rPr>
              <w:t> 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150,000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923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GUARDIAN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DRAGONS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952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10,710,000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924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GUAREE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TECH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SOLUTIONS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INVESTMENTS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145,000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925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GUDERE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INVESTMENT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VENTURES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96,000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926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GUDUS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ERICA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4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927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6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GUIDED</w:t>
            </w:r>
            <w:r>
              <w:rPr>
                <w:rFonts w:ascii="Arial"/>
                <w:sz w:val="15"/>
              </w:rPr>
              <w:t> BIZ </w:t>
            </w:r>
            <w:r>
              <w:rPr>
                <w:rFonts w:ascii="Arial"/>
                <w:spacing w:val="-1"/>
                <w:sz w:val="15"/>
              </w:rPr>
              <w:t>SOLUTION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6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928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GULU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ENGINEERING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&amp;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TECHNICAL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SERVICES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929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GUROJE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400,000</w:t>
            </w:r>
          </w:p>
        </w:tc>
      </w:tr>
    </w:tbl>
    <w:p>
      <w:pPr>
        <w:spacing w:after="0" w:line="165" w:lineRule="exact"/>
        <w:jc w:val="right"/>
        <w:rPr>
          <w:rFonts w:ascii="Arial" w:hAnsi="Arial" w:cs="Arial" w:eastAsia="Arial"/>
          <w:sz w:val="15"/>
          <w:szCs w:val="15"/>
        </w:rPr>
        <w:sectPr>
          <w:pgSz w:w="12240" w:h="15840"/>
          <w:pgMar w:top="1020" w:bottom="280" w:left="1460" w:right="172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10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6"/>
        <w:gridCol w:w="5970"/>
        <w:gridCol w:w="1741"/>
      </w:tblGrid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930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H &amp;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PRINVETON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FISHERIES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SERVICES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931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H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H MINES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952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16,000,000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932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H.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z w:val="15"/>
              </w:rPr>
              <w:t>M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MINERALS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GEMS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570,000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933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HABEEB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YUSUF/AKANBI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z w:val="15"/>
              </w:rPr>
              <w:t>YIMON LAMBO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934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HABIBU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ADAMU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HARUNA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935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HABIBU</w:t>
            </w:r>
            <w:r>
              <w:rPr>
                <w:rFonts w:ascii="Arial"/>
                <w:sz w:val="15"/>
              </w:rPr>
              <w:t> HAMISU GAMBAGA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936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HABMIN 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RESOURCES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297,000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937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HAIRLEQUIN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CREATIONS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375,500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4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938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6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HAJARA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AHMED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6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532,000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939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HALEEM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ENERGY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CONCEPT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445,000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940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HALIKA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ENGINEERING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504,000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941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HALL</w:t>
            </w:r>
            <w:r>
              <w:rPr>
                <w:rFonts w:ascii="Arial"/>
                <w:spacing w:val="1"/>
                <w:sz w:val="15"/>
              </w:rPr>
              <w:t> TWO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471,000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942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HALLMARK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EXPLORATION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672,000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943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HAMISU </w:t>
            </w:r>
            <w:r>
              <w:rPr>
                <w:rFonts w:ascii="Arial"/>
                <w:spacing w:val="-1"/>
                <w:sz w:val="15"/>
              </w:rPr>
              <w:t>ADAMU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944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HAMISU </w:t>
            </w:r>
            <w:r>
              <w:rPr>
                <w:rFonts w:ascii="Arial"/>
                <w:spacing w:val="-1"/>
                <w:sz w:val="15"/>
              </w:rPr>
              <w:t>MUHAMMAD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USMAN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945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HAMZA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AKUYAQ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KOSHE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946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HANKURI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z w:val="15"/>
              </w:rPr>
              <w:t>MAGANIN </w:t>
            </w:r>
            <w:r>
              <w:rPr>
                <w:rFonts w:ascii="Arial"/>
                <w:spacing w:val="-1"/>
                <w:sz w:val="15"/>
              </w:rPr>
              <w:t>ZAMAN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DUNIYA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MINERS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COOPERATIVE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SOCIETY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947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HANSOL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GEONETWORKS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NIG.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948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HAOYUAN</w:t>
            </w:r>
            <w:r>
              <w:rPr>
                <w:rFonts w:ascii="Arial"/>
                <w:sz w:val="15"/>
              </w:rPr>
              <w:t> MINES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INDUSTRY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3,400,000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949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HAPPY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HOME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GALLERY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150,000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950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HARBOUR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FRONT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951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HARLEQUIN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CREATIONS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350,000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952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HARRICK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INVESTMENT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282,000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953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HARROWS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954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HARUNA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ADO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DUNDI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955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HARUTECH</w:t>
            </w:r>
            <w:r>
              <w:rPr>
                <w:rFonts w:ascii="Arial"/>
                <w:sz w:val="15"/>
              </w:rPr>
              <w:t> 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CONSULT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1,588,500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956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HARVEST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OPERATIONS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957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HARVEY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958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HASHA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AVIRA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MINES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333,000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959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HASHA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CORESNT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120,000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960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HASKEN</w:t>
            </w:r>
            <w:r>
              <w:rPr>
                <w:rFonts w:ascii="Arial"/>
                <w:sz w:val="15"/>
              </w:rPr>
              <w:t> KASA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MINE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CO.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93,000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961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HASSAN</w:t>
            </w:r>
            <w:r>
              <w:rPr>
                <w:rFonts w:ascii="Arial"/>
                <w:sz w:val="15"/>
              </w:rPr>
              <w:t> MOHAMMED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962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HAWKA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ENGINEERING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5,128,000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963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HAYCOMINTES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964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HEBRON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CARES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965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HEJOUAI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966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HELENDRIX</w:t>
            </w:r>
            <w:r>
              <w:rPr>
                <w:rFonts w:ascii="Arial"/>
                <w:spacing w:val="-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RESOURCES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148,500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967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HENAN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HANYUAN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CAN</w:t>
            </w:r>
            <w:r>
              <w:rPr>
                <w:rFonts w:ascii="Arial"/>
                <w:sz w:val="15"/>
              </w:rPr>
              <w:t> MINES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1,400,000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968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HEN-TAG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969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HERALD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COHEN</w:t>
            </w:r>
            <w:r>
              <w:rPr>
                <w:rFonts w:ascii="Arial"/>
                <w:sz w:val="15"/>
              </w:rPr>
              <w:t> 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741,000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970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HERCULIAN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EXPLORATION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516,000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971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HERIDAM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z w:val="15"/>
              </w:rPr>
              <w:t>WORLDWIDE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988,500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972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HERITAGE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MINERAL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DEVELOPMENT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593,500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973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HERMING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HERALD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974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HERNBRO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285,000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975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HERO</w:t>
            </w:r>
            <w:r>
              <w:rPr>
                <w:rFonts w:ascii="Arial"/>
                <w:spacing w:val="1"/>
                <w:sz w:val="15"/>
              </w:rPr>
              <w:t> POWER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MULTI-PROJECTS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184,000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4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976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HEROES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CONCEPTS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160,000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977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HEROJAT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GEOSCIENCE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T.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ENTERPRISES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592,500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978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HI-CUBE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PROPERTIES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90,000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979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HIGHWAYS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CONSTRUCTION</w:t>
            </w:r>
            <w:r>
              <w:rPr>
                <w:rFonts w:ascii="Arial"/>
                <w:sz w:val="15"/>
              </w:rPr>
              <w:t> 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594,000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980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HILLDROF</w:t>
            </w:r>
            <w:r>
              <w:rPr>
                <w:rFonts w:ascii="Arial"/>
                <w:sz w:val="15"/>
              </w:rPr>
              <w:t> 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320,000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981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HIMALAYA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INVESTMENT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360,000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982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HIMSA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MINERAL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RESOURCES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INTERNATIONAL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292,500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983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HIS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GRACE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INTEGRATED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DYNAMICS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S.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984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HI-TECH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AGRO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ALLIED </w:t>
            </w:r>
            <w:r>
              <w:rPr>
                <w:rFonts w:ascii="Arial"/>
                <w:spacing w:val="-1"/>
                <w:sz w:val="15"/>
              </w:rPr>
              <w:t>INDUSTRIES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120,000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985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HMF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CONSTRUCTION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986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HNL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RESOURCES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987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HOMASET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988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HONEYBELL7</w:t>
            </w:r>
            <w:r>
              <w:rPr>
                <w:rFonts w:ascii="Arial"/>
                <w:sz w:val="15"/>
              </w:rPr>
              <w:t> 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RESOURCES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589,000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4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989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6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HONEYWELL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GROUP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6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667,500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990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HONG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YUN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SUBLIME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INTERNATIONAL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550,000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991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HONGFA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349,500</w:t>
            </w:r>
          </w:p>
        </w:tc>
      </w:tr>
    </w:tbl>
    <w:p>
      <w:pPr>
        <w:spacing w:after="0" w:line="165" w:lineRule="exact"/>
        <w:jc w:val="right"/>
        <w:rPr>
          <w:rFonts w:ascii="Arial" w:hAnsi="Arial" w:cs="Arial" w:eastAsia="Arial"/>
          <w:sz w:val="15"/>
          <w:szCs w:val="15"/>
        </w:rPr>
        <w:sectPr>
          <w:pgSz w:w="12240" w:h="15840"/>
          <w:pgMar w:top="1020" w:bottom="280" w:left="1460" w:right="172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10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6"/>
        <w:gridCol w:w="5970"/>
        <w:gridCol w:w="1741"/>
      </w:tblGrid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992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HONYE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QUARRY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993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HOSSAMS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INDUSTRIES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297,000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994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HOY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QUARRY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995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HOY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996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HSN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997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HUAHUA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998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HUASHENG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GROUP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298,000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5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999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HUAXIA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1,355,000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4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1000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6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HUBIL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SERVICES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6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827,000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1001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HUNGOPUA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MINES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75,000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1002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HUNSLOW</w:t>
            </w:r>
            <w:r>
              <w:rPr>
                <w:rFonts w:ascii="Arial"/>
                <w:spacing w:val="7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INTERNATIONAL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331,500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1003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HYBRID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ENVIRONMENTAL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SERVICES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153,000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1004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HYDOW</w:t>
            </w:r>
            <w:r>
              <w:rPr>
                <w:rFonts w:ascii="Arial"/>
                <w:spacing w:val="7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INDUSTRY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INVESTMENT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1005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HYSAP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1006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IAMAN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375,000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1007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IBAD </w:t>
            </w:r>
            <w:r>
              <w:rPr>
                <w:rFonts w:ascii="Arial"/>
                <w:spacing w:val="-1"/>
                <w:sz w:val="15"/>
              </w:rPr>
              <w:t>INTEGRATED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SERVICES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148,500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1008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IBRAHIM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ADIO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YUSUF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1009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IBRAHIM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ALHASSAN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1010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IBRAHIM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BALARABE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MUSA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1011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IBRAHIM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HARUNA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GAMBO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1012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IBRAHIM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z w:val="15"/>
              </w:rPr>
              <w:t>M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GIDADO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1013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IBRAHIM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UMAR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MUSA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1014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IBRAHIM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ZAINAB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ABUBAKAR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1015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IBRAJ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1016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IBROSALAM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CONSTRUCTION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1017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IBSAL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EARTH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RESOURCES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372,000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1018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ICEBERG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MARINE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LOGISTICS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SERVICE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354,000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1019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ICE-LICHE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SYNERGY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1020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ICONSA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ENGINEERING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328,000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1021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IDEAL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RESOURCES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651,500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1022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IDOWU FOWORA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IDRIS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1023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IDRIS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ABDULRASHEED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1024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IDRIS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YAKUBU</w:t>
            </w:r>
            <w:r>
              <w:rPr>
                <w:rFonts w:ascii="Arial"/>
                <w:sz w:val="15"/>
              </w:rPr>
              <w:t> BALA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1025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IDT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CONSTRUCTION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144,000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1026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IFE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ENERGY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AGRA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FARMS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150,000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1027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IFEDI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ACTION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150,000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1028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IFEDI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FAVUR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1029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IGI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z w:val="15"/>
              </w:rPr>
              <w:t>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INVESTMENT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234,000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1030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IGS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REAGAN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220,000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1031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IJEDE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TIPPER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VENTURES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1032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IJELE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AIKA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SONS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1033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IJERO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(EKITI)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ASS.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FELDSPAR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MINERS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COOP.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MULT.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SOC.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120,000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1034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IJI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INTERNATIONAL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225,000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1035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IJM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INTEGRATED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SERVICES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right="20"/>
              <w:jc w:val="righ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585,000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1036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IJO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INTERNATIONAL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150,000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1037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IKIMOS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120,000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4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1038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IKS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132,000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1039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IKZON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1040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ILALLAH</w:t>
            </w:r>
            <w:r>
              <w:rPr>
                <w:rFonts w:ascii="Arial"/>
                <w:spacing w:val="-1"/>
                <w:sz w:val="15"/>
              </w:rPr>
              <w:t> IBRAHIM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MUSA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1041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ILERA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MINES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1042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ILU EYE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TRADING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RESOURCES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6,162,000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1043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ILUMO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WORLDWIDE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1044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IMAN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JEWERIA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SERVICES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189,000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1045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IMD </w:t>
            </w:r>
            <w:r>
              <w:rPr>
                <w:rFonts w:ascii="Arial"/>
                <w:spacing w:val="-1"/>
                <w:sz w:val="15"/>
              </w:rPr>
              <w:t>SONS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INTERNATIONAL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1046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IMMINENT-EM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EXCLUSIVE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1047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IMPRESIT </w:t>
            </w:r>
            <w:r>
              <w:rPr>
                <w:rFonts w:ascii="Arial"/>
                <w:spacing w:val="-1"/>
                <w:sz w:val="15"/>
              </w:rPr>
              <w:t>BAKOLORI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1048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INANG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PENG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INVESTMENT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124,500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1049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INAOLAJI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QUARRY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ASPHALT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1050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INDU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METAL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RESOURCES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37,500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4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1051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6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INDUIZ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METALS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6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1052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INDUSTRIAL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CATALYST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394,500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1053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INFINITE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WORLD PYRAMID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315,000</w:t>
            </w:r>
          </w:p>
        </w:tc>
      </w:tr>
    </w:tbl>
    <w:p>
      <w:pPr>
        <w:spacing w:after="0" w:line="165" w:lineRule="exact"/>
        <w:jc w:val="right"/>
        <w:rPr>
          <w:rFonts w:ascii="Arial" w:hAnsi="Arial" w:cs="Arial" w:eastAsia="Arial"/>
          <w:sz w:val="15"/>
          <w:szCs w:val="15"/>
        </w:rPr>
        <w:sectPr>
          <w:pgSz w:w="12240" w:h="15840"/>
          <w:pgMar w:top="1020" w:bottom="280" w:left="1460" w:right="172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10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6"/>
        <w:gridCol w:w="5970"/>
        <w:gridCol w:w="1741"/>
      </w:tblGrid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1054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INLAND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DRILLS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5,295,000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1055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INNOSON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VEHICLE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MANUFACTURING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CO.LTD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2,527,000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1056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INORGANIC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EARTH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RESOURCES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1057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INPUT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PROJECT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PARTNERS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1058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INTA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GENERAL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ENTERPRISES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1,788,000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1059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INTAMEC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ENGINEERING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307,500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1060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INTEGRATED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LITHIUM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DEVELOPMENT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162,000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1061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INTEGRATED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NORTHERN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ENERGY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2,068,500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4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1062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6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INTEGRATED</w:t>
            </w:r>
            <w:r>
              <w:rPr>
                <w:rFonts w:ascii="Arial"/>
                <w:sz w:val="15"/>
              </w:rPr>
              <w:t> SMILE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6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228,000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1063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INTEGRATED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SOUTH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GENERAL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CHEMICAL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793,000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1064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INTELLIGENT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SOLUTIONS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RESOURCES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295,000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1065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INTER</w:t>
            </w:r>
            <w:r>
              <w:rPr>
                <w:rFonts w:ascii="Arial"/>
                <w:sz w:val="15"/>
              </w:rPr>
              <w:t> BAU </w:t>
            </w:r>
            <w:r>
              <w:rPr>
                <w:rFonts w:ascii="Arial"/>
                <w:spacing w:val="-2"/>
                <w:sz w:val="15"/>
              </w:rPr>
              <w:t>CONSTRUCTION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1066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INTERCEPT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CIVILS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DEVELOPMENT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1,120,500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1067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INTERCITY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LOGISTICS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1068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INTERCUST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SOLUTION</w:t>
            </w:r>
            <w:r>
              <w:rPr>
                <w:rFonts w:ascii="Arial"/>
                <w:sz w:val="15"/>
              </w:rPr>
              <w:t> 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217,500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1069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INTERDRILL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1,000,000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1070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INTERGRITY</w:t>
            </w:r>
            <w:r>
              <w:rPr>
                <w:rFonts w:ascii="Calibri"/>
                <w:spacing w:val="-17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MINERALS</w:t>
            </w:r>
            <w:r>
              <w:rPr>
                <w:rFonts w:ascii="Calibri"/>
                <w:spacing w:val="-17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LTD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897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720,000.00</w:t>
            </w:r>
            <w:r>
              <w:rPr>
                <w:rFonts w:ascii="Calibri"/>
                <w:sz w:val="16"/>
              </w:rPr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1071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INTERNATIONAL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CEMENT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8,300,000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1072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INTERTRACK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TECHNOLOGIES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1073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INTEX</w:t>
            </w:r>
            <w:r>
              <w:rPr>
                <w:rFonts w:ascii="Arial"/>
                <w:spacing w:val="-2"/>
                <w:sz w:val="15"/>
              </w:rPr>
              <w:t> </w:t>
            </w:r>
            <w:r>
              <w:rPr>
                <w:rFonts w:ascii="Arial"/>
                <w:sz w:val="15"/>
              </w:rPr>
              <w:t>OIL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GAS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111,000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1074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IQRAA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UNIVERSAL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VENTURES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1075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IRIBHOGBE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OSEDE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IGNIS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1076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IRON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STALLION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1077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IRORO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MEGA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RESOURCES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1078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ISA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MAI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YASHI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BUSINESS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VENTURES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306,500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1079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ISAH </w:t>
            </w:r>
            <w:r>
              <w:rPr>
                <w:rFonts w:ascii="Arial"/>
                <w:spacing w:val="-1"/>
                <w:sz w:val="15"/>
              </w:rPr>
              <w:t>ABUBAKAR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ADAMU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1080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ISAH </w:t>
            </w:r>
            <w:r>
              <w:rPr>
                <w:rFonts w:ascii="Arial"/>
                <w:spacing w:val="-1"/>
                <w:sz w:val="15"/>
              </w:rPr>
              <w:t>BISHIR</w:t>
            </w:r>
            <w:r>
              <w:rPr>
                <w:rFonts w:ascii="Arial"/>
                <w:sz w:val="15"/>
              </w:rPr>
              <w:t> SAULAWA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360,000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1081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ISHOLA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MIKKY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VENTURES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1082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ISINMI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31,500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1083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ISMAILA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SULEIMAN</w:t>
            </w:r>
            <w:r>
              <w:rPr>
                <w:rFonts w:ascii="Arial"/>
                <w:sz w:val="15"/>
              </w:rPr>
              <w:t> B./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ZAYNAB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BOSS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INT'L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1084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ISMALIA</w:t>
            </w:r>
            <w:r>
              <w:rPr>
                <w:rFonts w:ascii="Arial"/>
                <w:spacing w:val="1"/>
                <w:sz w:val="15"/>
              </w:rPr>
              <w:t> LAWAL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1085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ISMATRUST</w:t>
            </w:r>
            <w:r>
              <w:rPr>
                <w:rFonts w:ascii="Arial"/>
                <w:sz w:val="15"/>
              </w:rPr>
              <w:t> 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MARCHANT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1086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ISOFAT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1087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ISOKO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BEACH</w:t>
            </w:r>
            <w:r>
              <w:rPr>
                <w:rFonts w:ascii="Arial"/>
                <w:sz w:val="15"/>
              </w:rPr>
              <w:t> OWNERS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SUPPLIERS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ASSOCIATIONS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1088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ISS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HASS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2,400,000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1089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ISTOMIRAYA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154,500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1090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IVAGOM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INTEGRATED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SOLUTIONS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899,000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1091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IYAJI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EMMANUEL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UNEKWU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1092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IYB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1093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IYETE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FELIX</w:t>
            </w:r>
            <w:r>
              <w:rPr>
                <w:rFonts w:ascii="Arial"/>
                <w:spacing w:val="-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BROTHERS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1094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IYUNADE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3,463,500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1095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IZMANF</w:t>
            </w:r>
            <w:r>
              <w:rPr>
                <w:rFonts w:ascii="Arial"/>
                <w:sz w:val="15"/>
              </w:rPr>
              <w:t> 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RESOURCES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1,077,500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1096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IZUCHUKWU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EGBUNAN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1097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J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z w:val="15"/>
              </w:rPr>
              <w:t>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HEAVY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MACHINERY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QUARRY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250,000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1098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J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z w:val="15"/>
              </w:rPr>
              <w:t>LOPEZ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TERK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1,064,500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1099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J.O.OIL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MARINE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CO.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4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1100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J.P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INVESTMENT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117,000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1101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JAFAR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IBRAHIM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1102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JAGINDI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z w:val="15"/>
              </w:rPr>
              <w:t>MINES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1103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JAKPA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PHILIP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EKPAOGHARANETSE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1104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JAKURA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MARBLE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IINDUSTRY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5,600,000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1105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JALAL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INTEGRATED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CARBON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DERIVATIVES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90,000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1106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JAMA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MINES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42,000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1107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JAMIL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BUSINESS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848,000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1108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JAMUBA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SERVICES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442,500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1109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JAPAUL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OIL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GAS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MARITIME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SERVICES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1110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JAS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DIGITAL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1111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JD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342,000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1112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JEDAMI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MINERALS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4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1113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6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JEFI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CONCEPT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6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114,000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1114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JEPJAF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1115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JERCHIMEX</w:t>
            </w:r>
            <w:r>
              <w:rPr>
                <w:rFonts w:ascii="Arial"/>
                <w:spacing w:val="-2"/>
                <w:sz w:val="15"/>
              </w:rPr>
              <w:t> </w:t>
            </w:r>
            <w:r>
              <w:rPr>
                <w:rFonts w:ascii="Arial"/>
                <w:sz w:val="15"/>
              </w:rPr>
              <w:t>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ROCK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109,500</w:t>
            </w:r>
          </w:p>
        </w:tc>
      </w:tr>
    </w:tbl>
    <w:p>
      <w:pPr>
        <w:spacing w:after="0" w:line="165" w:lineRule="exact"/>
        <w:jc w:val="right"/>
        <w:rPr>
          <w:rFonts w:ascii="Arial" w:hAnsi="Arial" w:cs="Arial" w:eastAsia="Arial"/>
          <w:sz w:val="15"/>
          <w:szCs w:val="15"/>
        </w:rPr>
        <w:sectPr>
          <w:pgSz w:w="12240" w:h="15840"/>
          <w:pgMar w:top="1020" w:bottom="280" w:left="1460" w:right="172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10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6"/>
        <w:gridCol w:w="5970"/>
        <w:gridCol w:w="1741"/>
      </w:tblGrid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1116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JESPEP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225,000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1117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1"/>
                <w:sz w:val="15"/>
              </w:rPr>
              <w:t>JEWEL </w:t>
            </w:r>
            <w:r>
              <w:rPr>
                <w:rFonts w:ascii="Arial"/>
                <w:spacing w:val="-1"/>
                <w:sz w:val="15"/>
              </w:rPr>
              <w:t>MINERS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EXPLORATION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1118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JIAHUA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INDUSTRY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2,381,000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1119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JIGON </w:t>
            </w:r>
            <w:r>
              <w:rPr>
                <w:rFonts w:ascii="Arial"/>
                <w:spacing w:val="-1"/>
                <w:sz w:val="15"/>
              </w:rPr>
              <w:t>NIG.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NIG.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ENT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1120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JIKAN </w:t>
            </w:r>
            <w:r>
              <w:rPr>
                <w:rFonts w:ascii="Arial"/>
                <w:spacing w:val="-1"/>
                <w:sz w:val="15"/>
              </w:rPr>
              <w:t>DAJE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1,096,000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1121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JILCEO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MULTICONCEPT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RESOURCES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150,000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1122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JIMAJ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ENERGY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SERVICES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385,500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1123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JIMJOK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4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1124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6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JIMOH </w:t>
            </w:r>
            <w:r>
              <w:rPr>
                <w:rFonts w:ascii="Arial"/>
                <w:spacing w:val="-1"/>
                <w:sz w:val="15"/>
              </w:rPr>
              <w:t>MUFUTAU</w:t>
            </w:r>
            <w:r>
              <w:rPr>
                <w:rFonts w:ascii="Arial"/>
                <w:sz w:val="15"/>
              </w:rPr>
              <w:t> ALABI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6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1125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JINLOYS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650,000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1126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JM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z w:val="15"/>
              </w:rPr>
              <w:t>MATAIMAKI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150,000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1127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JMK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CONSTRUCTION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1128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JOBIDO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LOGISTIC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2,905,500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1129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JODIP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GOLD </w:t>
            </w:r>
            <w:r>
              <w:rPr>
                <w:rFonts w:ascii="Arial"/>
                <w:spacing w:val="-1"/>
                <w:sz w:val="15"/>
              </w:rPr>
              <w:t>MINING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645,000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1130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JOE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FAUAGE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INSULA.HON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NIG.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1131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JOERNO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CONCEPTIONS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105,000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1132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JOEVAHI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INTEGRATED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SERVICES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1133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JOHN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AYODELE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O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1134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JOHN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1"/>
                <w:sz w:val="15"/>
              </w:rPr>
              <w:t>BAWA </w:t>
            </w:r>
            <w:r>
              <w:rPr>
                <w:rFonts w:ascii="Arial"/>
                <w:spacing w:val="-1"/>
                <w:sz w:val="15"/>
              </w:rPr>
              <w:t>INNOVATIONS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1,700,000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1135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JOHNNY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TRAIN</w:t>
            </w:r>
            <w:r>
              <w:rPr>
                <w:rFonts w:ascii="Arial"/>
                <w:sz w:val="15"/>
              </w:rPr>
              <w:t> 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ENTERPRISES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365,500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1136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JOHNSON</w:t>
            </w:r>
            <w:r>
              <w:rPr>
                <w:rFonts w:ascii="Arial"/>
                <w:sz w:val="15"/>
              </w:rPr>
              <w:t> ADEWALE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ABIODUN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160,000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1137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JOITEC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RESOURCES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1138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JONAT</w:t>
            </w:r>
            <w:r>
              <w:rPr>
                <w:rFonts w:ascii="Arial"/>
                <w:sz w:val="15"/>
              </w:rPr>
              <w:t> 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SERVICES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1139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JONSYN</w:t>
            </w:r>
            <w:r>
              <w:rPr>
                <w:rFonts w:ascii="Arial"/>
                <w:sz w:val="15"/>
              </w:rPr>
              <w:t> 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INTEGRATED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RESOURCES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1140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JOOJO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GLOSERVICES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595,500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1141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JOSHMAN </w:t>
            </w:r>
            <w:r>
              <w:rPr>
                <w:rFonts w:ascii="Arial"/>
                <w:spacing w:val="-1"/>
                <w:sz w:val="15"/>
              </w:rPr>
              <w:t>MULTICONCEPTS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1,144,000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1142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JOTODAM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225,000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1143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JOY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ALI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z w:val="15"/>
              </w:rPr>
              <w:t>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1144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JP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AGRO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MULTI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CHOICE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IINTL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444,000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1145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JPO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INVESTMENT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178,000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1146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JUBARA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RESOURCE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285,000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1147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JULITINA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INVESTMENT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1148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JULIUS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BERGER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PLC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1,500,000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1149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JUMMYTEX</w:t>
            </w:r>
            <w:r>
              <w:rPr>
                <w:rFonts w:ascii="Arial"/>
                <w:spacing w:val="-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150,000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1150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JURASSIC</w:t>
            </w:r>
            <w:r>
              <w:rPr>
                <w:rFonts w:ascii="Arial"/>
                <w:sz w:val="15"/>
              </w:rPr>
              <w:t> MINES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3,135,000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1151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K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H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294,000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1152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K.F </w:t>
            </w:r>
            <w:r>
              <w:rPr>
                <w:rFonts w:ascii="Arial"/>
                <w:spacing w:val="-1"/>
                <w:sz w:val="15"/>
              </w:rPr>
              <w:t>DANIEL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FARMS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160,000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1153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KABBA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MINES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426,000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1154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KABE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ELITES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INDUSTRIAL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ENT.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NIG.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1,165,500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1155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KABIRU</w:t>
            </w:r>
            <w:r>
              <w:rPr>
                <w:rFonts w:ascii="Arial"/>
                <w:sz w:val="15"/>
              </w:rPr>
              <w:t> ABBAS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TURAKI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1156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KABIRU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SHUAIB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220,000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1157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KABIRU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YAHAYA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1158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KADAMA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FARMS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271,500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1159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KADRI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z w:val="15"/>
              </w:rPr>
              <w:t>AKEEM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z w:val="15"/>
              </w:rPr>
              <w:t>OLALEKAN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1160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KADUNA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DEV.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952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11,031,000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1161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KAFFO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MINES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3,600,000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4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1162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KAH-ZUH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INTEGRATED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FARMS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96,000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1163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KAI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DI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INVESTMENT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4,950,000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1164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KAIDA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1,576,500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1165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KAINJI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1"/>
                <w:sz w:val="15"/>
              </w:rPr>
              <w:t>POWER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HOLDING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289,500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1166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KAISHENG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INVESTMENT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1167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ALPHA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GREEN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SOLUTIONS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NIG.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242,000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1168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ALPINE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INTEGRATED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MINERALS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RESOURCES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675,500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1169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AL-RAIHAN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RUMAN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160,000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1170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ALSACAM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1171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ALT MINES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NIG.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120,000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1172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ALTIMA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CONSOLIDATED</w:t>
            </w:r>
            <w:r>
              <w:rPr>
                <w:rFonts w:ascii="Arial"/>
                <w:sz w:val="15"/>
              </w:rPr>
              <w:t> 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1173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ALU </w:t>
            </w:r>
            <w:r>
              <w:rPr>
                <w:rFonts w:ascii="Arial"/>
                <w:spacing w:val="-1"/>
                <w:sz w:val="15"/>
              </w:rPr>
              <w:t>QUARRIES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1174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ALUKO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SHAKIRU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KAYODE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4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1175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6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ALUSHI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INTEGRATED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BUSINESS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6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255,000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1176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AM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DUNG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1177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AMADA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REGALO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243,000</w:t>
            </w:r>
          </w:p>
        </w:tc>
      </w:tr>
    </w:tbl>
    <w:p>
      <w:pPr>
        <w:spacing w:after="0" w:line="165" w:lineRule="exact"/>
        <w:jc w:val="right"/>
        <w:rPr>
          <w:rFonts w:ascii="Arial" w:hAnsi="Arial" w:cs="Arial" w:eastAsia="Arial"/>
          <w:sz w:val="15"/>
          <w:szCs w:val="15"/>
        </w:rPr>
        <w:sectPr>
          <w:pgSz w:w="12240" w:h="15840"/>
          <w:pgMar w:top="1020" w:bottom="280" w:left="1460" w:right="172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10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6"/>
        <w:gridCol w:w="5970"/>
        <w:gridCol w:w="1741"/>
      </w:tblGrid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1178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AMAS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GREEN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198,000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1179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AMAZAK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1180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AMAZING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PROMISE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PRECIOUS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1181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AMBARG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VENTURES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1182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AMBER </w:t>
            </w:r>
            <w:r>
              <w:rPr>
                <w:rFonts w:ascii="Arial"/>
                <w:spacing w:val="-1"/>
                <w:sz w:val="15"/>
              </w:rPr>
              <w:t>TONE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LOGISTICS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1183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AMEA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AGRO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EXPORT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ALLIANCE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952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10,302,000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1184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AMEYIWA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CONSULTING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250,000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1185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AMFALU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4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1186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6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AMIA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MULTI-LINKS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6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32,000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1187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AMICABLE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CONTRACTORS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LOGISTICS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675,000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1188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AMIDE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CLAY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INDUSTRIES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1189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AMIESHAT </w:t>
            </w:r>
            <w:r>
              <w:rPr>
                <w:rFonts w:ascii="Arial"/>
                <w:spacing w:val="-1"/>
                <w:sz w:val="15"/>
              </w:rPr>
              <w:t>INTEGRATED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SERVICES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1190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AMINA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SHEHU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1191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AMIN-TOS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FABRICS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ENTERPRISES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1192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AMINU BABA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NABEGU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1193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AMINU </w:t>
            </w:r>
            <w:r>
              <w:rPr>
                <w:rFonts w:ascii="Arial"/>
                <w:spacing w:val="-1"/>
                <w:sz w:val="15"/>
              </w:rPr>
              <w:t>MUHAMMAD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1194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AMINU </w:t>
            </w:r>
            <w:r>
              <w:rPr>
                <w:rFonts w:ascii="Arial"/>
                <w:spacing w:val="-1"/>
                <w:sz w:val="15"/>
              </w:rPr>
              <w:t>NAFIU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HARUNA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1195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AMKW</w:t>
            </w:r>
            <w:r>
              <w:rPr>
                <w:rFonts w:ascii="Arial"/>
                <w:spacing w:val="7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INTERNATIONAL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297,000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1196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AMKW</w:t>
            </w:r>
            <w:r>
              <w:rPr>
                <w:rFonts w:ascii="Arial"/>
                <w:spacing w:val="7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INTERNATIONAL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120,000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1197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AMKW</w:t>
            </w:r>
            <w:r>
              <w:rPr>
                <w:rFonts w:ascii="Arial"/>
                <w:spacing w:val="7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INTERNATIONAL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1198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AMMA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SERVICES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163,000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1199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AMMASSA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INTEGRATED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SERVICES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616,000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1200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AMNA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MULTI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TRADING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INDUSTRY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292,500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1201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AMPERE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BUONA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TRADING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292,500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1202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AMTAS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1203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ANAMNET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CONSTRUCTION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CO.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150,000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1204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ANAS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MALIK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ANAS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1205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ANAWO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AGRICULTURAL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PROJECT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225,000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1206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ANCESTRAL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EXPLORATION</w:t>
            </w:r>
            <w:r>
              <w:rPr>
                <w:rFonts w:ascii="Arial"/>
                <w:sz w:val="15"/>
              </w:rPr>
              <w:t> 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174,000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1207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ANDMARIS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51,000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1208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ANELVIC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1209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ANFANI-OSUPA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TRADING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75,000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1210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ANGO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ABDULRAHMAN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SAIDU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1211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ANJENIDAM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378,000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1212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ANKOBI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PACIFIC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VENTURES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FZC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120,000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1213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ANLI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INVESTMENT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900,000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1214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ANNGOLD</w:t>
            </w:r>
            <w:r>
              <w:rPr>
                <w:rFonts w:ascii="Arial"/>
                <w:sz w:val="15"/>
              </w:rPr>
              <w:t> 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INVESTMENT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1215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ANOTRADE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INTERNATIONAL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1216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ANSLINCO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SERVICES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1217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ANSTEN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SERVICES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1218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ANWUDAFE-DE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1,161,000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1219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APDECO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54,000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1220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APPEX</w:t>
            </w:r>
            <w:r>
              <w:rPr>
                <w:rFonts w:ascii="Arial"/>
                <w:spacing w:val="-2"/>
                <w:sz w:val="15"/>
              </w:rPr>
              <w:t> CONSTRUCTION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1221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AQUA-GEM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ENG.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160,000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1222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ARAB</w:t>
            </w:r>
            <w:r>
              <w:rPr>
                <w:rFonts w:ascii="Calibri"/>
                <w:spacing w:val="-12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CONTRACTORS</w:t>
            </w:r>
            <w:r>
              <w:rPr>
                <w:rFonts w:ascii="Calibri"/>
                <w:spacing w:val="-12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OAO</w:t>
            </w:r>
            <w:r>
              <w:rPr>
                <w:rFonts w:ascii="Calibri"/>
                <w:spacing w:val="-11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NIGERIA</w:t>
            </w:r>
            <w:r>
              <w:rPr>
                <w:rFonts w:ascii="Calibri"/>
                <w:spacing w:val="-12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LTD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897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550,000.00</w:t>
            </w:r>
            <w:r>
              <w:rPr>
                <w:rFonts w:ascii="Calibri"/>
                <w:sz w:val="16"/>
              </w:rPr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1223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ARCHICULTURAL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BAMBO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750,000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4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1224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ARCHICULTURAL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BAMBOO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171,000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1225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ARCHITYPE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INDUSTRIES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NIG.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4,889,500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1226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ARCHTIRAL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CONSULT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NIG.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942,000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1227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AREVA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DEVELOPERS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1228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ARGEON</w:t>
            </w:r>
            <w:r>
              <w:rPr>
                <w:rFonts w:ascii="Arial"/>
                <w:sz w:val="15"/>
              </w:rPr>
              <w:t> 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424,000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1229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ARIF</w:t>
            </w:r>
            <w:r>
              <w:rPr>
                <w:rFonts w:ascii="Arial"/>
                <w:sz w:val="15"/>
              </w:rPr>
              <w:t> MINES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EXPLORATION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1230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ARIN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METALS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INVESTMENT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171,000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1231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ARITT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GRAY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520,000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1232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ARODU</w:t>
            </w:r>
            <w:r>
              <w:rPr>
                <w:rFonts w:ascii="Arial"/>
                <w:sz w:val="15"/>
              </w:rPr>
              <w:t> ABAYOMI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EMMANUEL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1233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AROH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ENERGIRS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336,000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1234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ARTIC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ENERGY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1235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AS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YADIN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1236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ASAGA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PETROLEUM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RESOURCES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4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1237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6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ASALE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NIG.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6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247,500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1238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ASBA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SYNERGY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CONCEPT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921,000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1239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ASBE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DYNAMIC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282,000</w:t>
            </w:r>
          </w:p>
        </w:tc>
      </w:tr>
    </w:tbl>
    <w:p>
      <w:pPr>
        <w:spacing w:after="0" w:line="165" w:lineRule="exact"/>
        <w:jc w:val="right"/>
        <w:rPr>
          <w:rFonts w:ascii="Arial" w:hAnsi="Arial" w:cs="Arial" w:eastAsia="Arial"/>
          <w:sz w:val="15"/>
          <w:szCs w:val="15"/>
        </w:rPr>
        <w:sectPr>
          <w:pgSz w:w="12240" w:h="15840"/>
          <w:pgMar w:top="1020" w:bottom="280" w:left="1460" w:right="172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10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6"/>
        <w:gridCol w:w="5970"/>
        <w:gridCol w:w="1741"/>
      </w:tblGrid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1240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ASCOURT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CONSULTS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1,080,000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1241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ASG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SOLAR </w:t>
            </w:r>
            <w:r>
              <w:rPr>
                <w:rFonts w:ascii="Arial"/>
                <w:spacing w:val="-1"/>
                <w:sz w:val="15"/>
              </w:rPr>
              <w:t>TECH</w:t>
            </w:r>
            <w:r>
              <w:rPr>
                <w:rFonts w:ascii="Arial"/>
                <w:sz w:val="15"/>
              </w:rPr>
              <w:t> 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324,261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1242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ASGARD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TRADING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1,797,000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1243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ASH SOLAR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279,000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1244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ASHAKA</w:t>
            </w:r>
            <w:r>
              <w:rPr>
                <w:rFonts w:ascii="Calibri"/>
                <w:spacing w:val="-14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CEMENT</w:t>
            </w:r>
            <w:r>
              <w:rPr>
                <w:rFonts w:ascii="Calibri"/>
                <w:spacing w:val="-13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LTD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688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61,100,000.00</w:t>
            </w:r>
            <w:r>
              <w:rPr>
                <w:rFonts w:ascii="Calibri"/>
                <w:sz w:val="16"/>
              </w:rPr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1245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ASHINEZE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ETRENE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ANTHONY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1246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ASHMALBIR</w:t>
            </w:r>
            <w:r>
              <w:rPr>
                <w:rFonts w:ascii="Calibri"/>
                <w:spacing w:val="-20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NIGERIA</w:t>
            </w:r>
            <w:r>
              <w:rPr>
                <w:rFonts w:ascii="Calibri"/>
                <w:spacing w:val="-19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LIMITED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72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1,749,000.00</w:t>
            </w:r>
            <w:r>
              <w:rPr>
                <w:rFonts w:ascii="Calibri"/>
                <w:sz w:val="16"/>
              </w:rPr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1247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ASHOR</w:t>
            </w:r>
            <w:r>
              <w:rPr>
                <w:rFonts w:ascii="Calibri"/>
                <w:spacing w:val="-11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OIL</w:t>
            </w:r>
            <w:r>
              <w:rPr>
                <w:rFonts w:ascii="Calibri"/>
                <w:spacing w:val="-9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LTD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72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1,003,500.00</w:t>
            </w:r>
            <w:r>
              <w:rPr>
                <w:rFonts w:ascii="Calibri"/>
                <w:sz w:val="16"/>
              </w:rPr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4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1248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6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ASIB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MULTISERVICES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6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292,500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1249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ASPHALT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UNITY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CONSTRUCTION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250,000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1250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ASSETS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BUY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BACK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1251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ASTRO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MINERALS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4,000,000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1252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ASUTON</w:t>
            </w:r>
            <w:r>
              <w:rPr>
                <w:rFonts w:ascii="Arial"/>
                <w:sz w:val="15"/>
              </w:rPr>
              <w:t> MINES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INTERNATIONAL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430,500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1253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ATF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CHIMAK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1254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ATIAT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TRADING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SERVICES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ENTERPRISES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420,000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1255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ATINEL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TRADING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INVESTMENT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1256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ATLAS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PETROLEUM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INTERNATIONAL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952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14,340,500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1257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ATLOR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1258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ATM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QUARRIES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1259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ATOBATELE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LUKMON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OLAJIDE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1260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ATORIN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COMMUNITY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TRADING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1261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ATTABSON</w:t>
            </w:r>
            <w:r>
              <w:rPr>
                <w:rFonts w:ascii="Arial"/>
                <w:sz w:val="15"/>
              </w:rPr>
              <w:t> 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1262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AU </w:t>
            </w:r>
            <w:r>
              <w:rPr>
                <w:rFonts w:ascii="Arial"/>
                <w:spacing w:val="-1"/>
                <w:sz w:val="15"/>
              </w:rPr>
              <w:t>FIELDS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1263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AUS</w:t>
            </w:r>
            <w:r>
              <w:rPr>
                <w:rFonts w:ascii="Calibri"/>
                <w:spacing w:val="-10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GOLD</w:t>
            </w:r>
            <w:r>
              <w:rPr>
                <w:rFonts w:ascii="Calibri"/>
                <w:spacing w:val="-10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NIGERIA</w:t>
            </w:r>
            <w:r>
              <w:rPr>
                <w:rFonts w:ascii="Calibri"/>
                <w:spacing w:val="-9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LTD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72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2,089,000.00</w:t>
            </w:r>
            <w:r>
              <w:rPr>
                <w:rFonts w:ascii="Calibri"/>
                <w:sz w:val="16"/>
              </w:rPr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1264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AUTHENTIC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CONSULTING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FIRM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931,500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1265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AUTOGRAPH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TECHNOLOGIES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490,500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1266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AUWALMOHAMMED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1267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AUWALU ALIYU </w:t>
            </w:r>
            <w:r>
              <w:rPr>
                <w:rFonts w:ascii="Arial"/>
                <w:spacing w:val="-1"/>
                <w:sz w:val="15"/>
              </w:rPr>
              <w:t>IDRIS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1268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AVANTON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INVESTMENT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1269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AVANTON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INVESTMENT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1270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1"/>
                <w:sz w:val="15"/>
              </w:rPr>
              <w:t>AWA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270,000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1271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1"/>
                <w:sz w:val="15"/>
              </w:rPr>
              <w:t>AWAL </w:t>
            </w:r>
            <w:r>
              <w:rPr>
                <w:rFonts w:ascii="Arial"/>
                <w:spacing w:val="-1"/>
                <w:sz w:val="15"/>
              </w:rPr>
              <w:t>INVESTMENT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1272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1"/>
                <w:sz w:val="15"/>
              </w:rPr>
              <w:t>AWALLAWA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565,000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1273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1"/>
                <w:sz w:val="15"/>
              </w:rPr>
              <w:t>AWALU</w:t>
            </w:r>
            <w:r>
              <w:rPr>
                <w:rFonts w:ascii="Arial"/>
                <w:sz w:val="15"/>
              </w:rPr>
              <w:t> ILIYASU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1274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AWARISE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MINES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1275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AWOKARIS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GREENWORLD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INDUSTRIAL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1276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AXEERA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EMGINEERING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SERVICES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1277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AYA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HORNS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1278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AYAN </w:t>
            </w:r>
            <w:r>
              <w:rPr>
                <w:rFonts w:ascii="Arial"/>
                <w:spacing w:val="-1"/>
                <w:sz w:val="15"/>
              </w:rPr>
              <w:t>LOGISTICS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B.S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160,000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1279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AYITOGO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MINES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SERVICES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129,000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1280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AYMAN </w:t>
            </w:r>
            <w:r>
              <w:rPr>
                <w:rFonts w:ascii="Arial"/>
                <w:spacing w:val="-1"/>
                <w:sz w:val="15"/>
              </w:rPr>
              <w:t>AGRICULTURAL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1281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AYOTAYE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MINERALS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215,000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1282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AYU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1283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AYUDIDIBE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MEGA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VENTURES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1284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AYUS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ATAMA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ENTERPRISE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1285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AZEEZ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SAHEED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ABIODUN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4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1286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AZIKI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z w:val="15"/>
              </w:rPr>
              <w:t>MINE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EXPLORATION</w:t>
            </w:r>
            <w:r>
              <w:rPr>
                <w:rFonts w:ascii="Arial"/>
                <w:sz w:val="15"/>
              </w:rPr>
              <w:t> &amp;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255,000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1287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B.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NOMA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76,500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1288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B.B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SUKAINA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225,000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1289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B.J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z w:val="15"/>
              </w:rPr>
              <w:t>BISON </w:t>
            </w:r>
            <w:r>
              <w:rPr>
                <w:rFonts w:ascii="Arial"/>
                <w:spacing w:val="-1"/>
                <w:sz w:val="15"/>
              </w:rPr>
              <w:t>VENTURES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1290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BAA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GEM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INTERNATIONAL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108,000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1291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BAAKIN </w:t>
            </w:r>
            <w:r>
              <w:rPr>
                <w:rFonts w:ascii="Arial"/>
                <w:spacing w:val="-1"/>
                <w:sz w:val="15"/>
              </w:rPr>
              <w:t>AGRO-ALLIED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SERVICES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1,400,000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1292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BABARI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PETROLEUM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220,000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1293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Babatunde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Samuel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Atanda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&amp;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Sons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1294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BABBAR </w:t>
            </w:r>
            <w:r>
              <w:rPr>
                <w:rFonts w:ascii="Arial"/>
                <w:spacing w:val="-1"/>
                <w:sz w:val="15"/>
              </w:rPr>
              <w:t>HARKA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RESOURCES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1295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BABENROS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172,500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1296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BABIK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VENTURES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27,000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1297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BABS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ALLAN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391,000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1298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BADEOWO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ROCK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CONVERGENCE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4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1299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6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BADETOK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INFINTE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GRAND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RESOURCES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6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1,980,000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1300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BADGER</w:t>
            </w:r>
            <w:r>
              <w:rPr>
                <w:rFonts w:ascii="Arial"/>
                <w:sz w:val="15"/>
              </w:rPr>
              <w:t> MINES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6,941,000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1301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BAFAJ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DREDGING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CO.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240,000</w:t>
            </w:r>
          </w:p>
        </w:tc>
      </w:tr>
    </w:tbl>
    <w:p>
      <w:pPr>
        <w:spacing w:after="0" w:line="165" w:lineRule="exact"/>
        <w:jc w:val="right"/>
        <w:rPr>
          <w:rFonts w:ascii="Arial" w:hAnsi="Arial" w:cs="Arial" w:eastAsia="Arial"/>
          <w:sz w:val="15"/>
          <w:szCs w:val="15"/>
        </w:rPr>
        <w:sectPr>
          <w:pgSz w:w="12240" w:h="15840"/>
          <w:pgMar w:top="1020" w:bottom="280" w:left="1460" w:right="172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10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6"/>
        <w:gridCol w:w="5970"/>
        <w:gridCol w:w="1741"/>
      </w:tblGrid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1302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BAFAS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INVESTMENT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1303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BAJAMIRAH </w:t>
            </w:r>
            <w:r>
              <w:rPr>
                <w:rFonts w:ascii="Arial"/>
                <w:spacing w:val="-1"/>
                <w:sz w:val="15"/>
              </w:rPr>
              <w:t>MULTI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z w:val="15"/>
              </w:rPr>
              <w:t>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1304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BAKO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ABDULRAHMAN</w:t>
            </w:r>
            <w:r>
              <w:rPr>
                <w:rFonts w:ascii="Arial"/>
                <w:sz w:val="15"/>
              </w:rPr>
              <w:t> ALIYU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1305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BAKOBABS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INVESTMENT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1306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BALIM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SUPER</w:t>
            </w:r>
            <w:r>
              <w:rPr>
                <w:rFonts w:ascii="Arial"/>
                <w:sz w:val="15"/>
              </w:rPr>
              <w:t> MINES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150,000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1307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BALOGUN</w:t>
            </w:r>
            <w:r>
              <w:rPr>
                <w:rFonts w:ascii="Arial"/>
                <w:sz w:val="15"/>
              </w:rPr>
              <w:t> IDOWU </w:t>
            </w:r>
            <w:r>
              <w:rPr>
                <w:rFonts w:ascii="Arial"/>
                <w:spacing w:val="-1"/>
                <w:sz w:val="15"/>
              </w:rPr>
              <w:t>MUSILIU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1308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BAMBOO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TRYBE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120,000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1309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BAMYHAJ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INVESTMENT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222,000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4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1310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6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BANKDAVE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6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120,000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1311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BAOSHENG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INTERNATIONAL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716,000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1312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BARAT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256,500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1313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BARCLAYS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GEDI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INDUSTRIES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81,000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1314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BARHAM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GENERAL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MARKETING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160,000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1315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BARREN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MINERALS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72,000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1316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BARRY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WHITE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1,523,500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1317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BARZILLAI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z w:val="15"/>
              </w:rPr>
              <w:t>ISAAC BASSEY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1318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BASEWATCH 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CONSULT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1,012,000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1319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BASIN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952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31,950,000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1320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BASIRU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SUNMOLA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1321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BATURE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NAKURA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INTERNATIONAL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TRADING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NIG.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198,000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1322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BAUCHI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SYNERGY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&amp;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EXPLORATION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2,642,000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1323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BAY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MINERALS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1324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BAY-VIEW</w:t>
            </w:r>
            <w:r>
              <w:rPr>
                <w:rFonts w:ascii="Arial"/>
                <w:spacing w:val="7"/>
                <w:sz w:val="15"/>
              </w:rPr>
              <w:t> </w:t>
            </w:r>
            <w:r>
              <w:rPr>
                <w:rFonts w:ascii="Arial"/>
                <w:sz w:val="15"/>
              </w:rPr>
              <w:t>OIL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GAS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1325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BAZAAR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INVESTMENT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369,000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1326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BBAGOO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RESOURCES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108,000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1327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BBHL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CONTRACTORS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1328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BE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CLEAN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1329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BEAUMONT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EXPLORATION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PRODUCTION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3,166,500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1330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BEBEYI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MARCHANT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1331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BECCA'S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CONSULT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1332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BEJ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INDUSTRIES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1,831,500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1333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BELLO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ALI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120,000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1334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BELLO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IS'AH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1335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BELLO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WEST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AFRICA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2,601,000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1336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BELLO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USMAN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1337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BEN </w:t>
            </w:r>
            <w:r>
              <w:rPr>
                <w:rFonts w:ascii="Arial"/>
                <w:spacing w:val="-1"/>
                <w:sz w:val="15"/>
              </w:rPr>
              <w:t>KUCY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NSIKAK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1338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BENUE</w:t>
            </w:r>
            <w:r>
              <w:rPr>
                <w:rFonts w:ascii="Calibri"/>
                <w:spacing w:val="-17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CEMENT</w:t>
            </w:r>
            <w:r>
              <w:rPr>
                <w:rFonts w:ascii="Calibri"/>
                <w:spacing w:val="-17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COMPANY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72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1,258,700.00</w:t>
            </w:r>
            <w:r>
              <w:rPr>
                <w:rFonts w:ascii="Calibri"/>
                <w:sz w:val="16"/>
              </w:rPr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1339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BEST </w:t>
            </w:r>
            <w:r>
              <w:rPr>
                <w:rFonts w:ascii="Arial"/>
                <w:spacing w:val="-1"/>
                <w:sz w:val="15"/>
              </w:rPr>
              <w:t>KAMCO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RESOURCES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MARKETING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190,000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1340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BEST </w:t>
            </w:r>
            <w:r>
              <w:rPr>
                <w:rFonts w:ascii="Arial"/>
                <w:spacing w:val="-1"/>
                <w:sz w:val="15"/>
              </w:rPr>
              <w:t>-STONE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SOLUTION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INTERNATIONAL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1341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BEST </w:t>
            </w:r>
            <w:r>
              <w:rPr>
                <w:rFonts w:ascii="Arial"/>
                <w:spacing w:val="-1"/>
                <w:sz w:val="15"/>
              </w:rPr>
              <w:t>TOTAL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INDUSTRIES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233,000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1342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BESTI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TIAFA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204,000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1343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BETSAM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z w:val="15"/>
              </w:rPr>
              <w:t>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RESOURCES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900,000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1344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BEYOND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BRIDGES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INDUSTRIES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1345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BEZET</w:t>
            </w:r>
            <w:r>
              <w:rPr>
                <w:rFonts w:ascii="Arial"/>
                <w:sz w:val="15"/>
              </w:rPr>
              <w:t> GWARZO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VENTURES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1346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BHAJIA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INTERNATIONAL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1,174,000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1347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BIC </w:t>
            </w:r>
            <w:r>
              <w:rPr>
                <w:rFonts w:ascii="Arial"/>
                <w:spacing w:val="-1"/>
                <w:sz w:val="15"/>
              </w:rPr>
              <w:t>BOUSERVICES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1,888,000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4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1348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BIDANPWOL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1349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BIFARMAS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1350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BIG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BEN </w:t>
            </w:r>
            <w:r>
              <w:rPr>
                <w:rFonts w:ascii="Arial"/>
                <w:spacing w:val="-2"/>
                <w:sz w:val="15"/>
              </w:rPr>
              <w:t>TRUST</w:t>
            </w:r>
            <w:r>
              <w:rPr>
                <w:rFonts w:ascii="Arial"/>
                <w:sz w:val="15"/>
              </w:rPr>
              <w:t> 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177,000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1351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BIG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DADDY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BIG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MAMA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INTERNATIONAL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1352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BIG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TOUCH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1353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BILIJOE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BERGER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337,500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1354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BIN </w:t>
            </w:r>
            <w:r>
              <w:rPr>
                <w:rFonts w:ascii="Arial"/>
                <w:spacing w:val="-1"/>
                <w:sz w:val="15"/>
              </w:rPr>
              <w:t>MUAZ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ENTERPRISES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302,500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1355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BIN </w:t>
            </w:r>
            <w:r>
              <w:rPr>
                <w:rFonts w:ascii="Arial"/>
                <w:spacing w:val="-1"/>
                <w:sz w:val="15"/>
              </w:rPr>
              <w:t>USMAN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498,000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1356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BISWAKARA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ENTERPRISE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292,500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1357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BIZONAL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SUCCESS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27,000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1358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B-KLASSE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AFRIWORKS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1359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BLACK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CREEKS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846,000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1360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BLACKINK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238,500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4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1361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6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BLACO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6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150,000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1362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BLESSED</w:t>
            </w:r>
            <w:r>
              <w:rPr>
                <w:rFonts w:ascii="Arial"/>
                <w:spacing w:val="-1"/>
                <w:sz w:val="15"/>
              </w:rPr>
              <w:t> CHIK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292,500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1363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BLESSED</w:t>
            </w:r>
            <w:r>
              <w:rPr>
                <w:rFonts w:ascii="Arial"/>
                <w:spacing w:val="-1"/>
                <w:sz w:val="15"/>
              </w:rPr>
              <w:t> </w:t>
            </w:r>
            <w:r>
              <w:rPr>
                <w:rFonts w:ascii="Arial"/>
                <w:sz w:val="15"/>
              </w:rPr>
              <w:t>EGBOGU </w:t>
            </w:r>
            <w:r>
              <w:rPr>
                <w:rFonts w:ascii="Arial"/>
                <w:spacing w:val="-1"/>
                <w:sz w:val="15"/>
              </w:rPr>
              <w:t>MOTORS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180,000</w:t>
            </w:r>
          </w:p>
        </w:tc>
      </w:tr>
    </w:tbl>
    <w:p>
      <w:pPr>
        <w:spacing w:after="0" w:line="165" w:lineRule="exact"/>
        <w:jc w:val="right"/>
        <w:rPr>
          <w:rFonts w:ascii="Arial" w:hAnsi="Arial" w:cs="Arial" w:eastAsia="Arial"/>
          <w:sz w:val="15"/>
          <w:szCs w:val="15"/>
        </w:rPr>
        <w:sectPr>
          <w:pgSz w:w="12240" w:h="15840"/>
          <w:pgMar w:top="1020" w:bottom="280" w:left="1460" w:right="172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10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6"/>
        <w:gridCol w:w="5970"/>
        <w:gridCol w:w="1741"/>
      </w:tblGrid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1364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BLESSING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MOSES/TOTAL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MARBLES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1365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BLUE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SAPPHIRE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SECURITY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298,000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1366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BLUEROCK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RESOURCES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INVESTMENT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150,000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1367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BLUETINE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CONSTRUCTION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250,000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1368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BLUETOPAZ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&amp;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INVESTMENT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156,000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1369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BLUETOPAZ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&amp;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INVESTMENT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1370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BLUETOPAZ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&amp;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INVESTMENT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294,000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1371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BLUSTAR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CONSULTING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337,500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4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1372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6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BMM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AMANA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6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117,000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1373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BN </w:t>
            </w:r>
            <w:r>
              <w:rPr>
                <w:rFonts w:ascii="Arial"/>
                <w:spacing w:val="-1"/>
                <w:sz w:val="15"/>
              </w:rPr>
              <w:t>CERAMICS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INDUSTRY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150,000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1374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BOGARU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METALS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1375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BOLA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ODERANTI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CO.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1376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BOLAS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INTEGRATED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PROJECTS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1377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BOLDKINGS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INTEGRATED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SERVICES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1378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BOLIN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1,467,000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1379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BOLOBOLO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LIMITED</w:t>
            </w:r>
            <w:r>
              <w:rPr>
                <w:rFonts w:ascii="Arial"/>
                <w:sz w:val="15"/>
              </w:rPr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144,000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1380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BON </w:t>
            </w:r>
            <w:r>
              <w:rPr>
                <w:rFonts w:ascii="Arial"/>
                <w:spacing w:val="-1"/>
                <w:sz w:val="15"/>
              </w:rPr>
              <w:t>QUALITE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1381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BORAX</w:t>
            </w:r>
            <w:r>
              <w:rPr>
                <w:rFonts w:ascii="Arial"/>
                <w:spacing w:val="-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DYNAMIC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SERVICES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1382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BORGU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ROYAL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MINES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4,358,000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1383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BORNU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GENERAL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SERVICES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1384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BOTEMOLE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INVESTMENT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1385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BOVIK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ENGINEERING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1386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BOWANG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INDUSTRY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3,300,000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1387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BRAVO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YELLOW</w:t>
            </w:r>
            <w:r>
              <w:rPr>
                <w:rFonts w:ascii="Arial"/>
                <w:spacing w:val="7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230,000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1388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BRAVURA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INDUSTRIES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81,000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1389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BRICKELL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PROJECT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INVESTMENT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649,500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1390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BRITISH</w:t>
            </w:r>
            <w:r>
              <w:rPr>
                <w:rFonts w:ascii="Arial"/>
                <w:sz w:val="15"/>
              </w:rPr>
              <w:t> 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COMPUTOR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INST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150,000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1391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BROWNSTONE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EXPLORATION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220,000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1392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BRYTE-A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FORTRESS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150,000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1393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BSU </w:t>
            </w:r>
            <w:r>
              <w:rPr>
                <w:rFonts w:ascii="Arial"/>
                <w:spacing w:val="-1"/>
                <w:sz w:val="15"/>
              </w:rPr>
              <w:t>CONSULTING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SERVICES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285,000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1394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BTBG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2,534,600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1395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BUA</w:t>
            </w:r>
            <w:r>
              <w:rPr>
                <w:rFonts w:ascii="Calibri"/>
                <w:spacing w:val="-11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CEMENT</w:t>
            </w:r>
            <w:r>
              <w:rPr>
                <w:rFonts w:ascii="Calibri"/>
                <w:spacing w:val="-11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PLC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688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34,534,000.00</w:t>
            </w:r>
            <w:r>
              <w:rPr>
                <w:rFonts w:ascii="Calibri"/>
                <w:sz w:val="16"/>
              </w:rPr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1396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BUA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INTERNATIONAL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952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21,181,000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1397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BUGAROCK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INTEGRATED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SERVICES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1398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BUGAROCK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INTEGRATED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SERVICES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108,000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1399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BUKUMA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CONSULTANCY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SYSTEM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SERVICE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1400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BULKPLUS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INTEGRATED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225,000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1401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BULLEARK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CONSTRUCTION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1402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BULLION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STANDARD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3,543,000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1403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BULULUGA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MINES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1404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BUOKEN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TREASURES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39,000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1405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BURKINGHAM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z w:val="15"/>
              </w:rPr>
              <w:t>MINES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281,500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1406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BUSARI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YUFU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1407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BUY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STONE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1408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BUYOUT</w:t>
            </w:r>
            <w:r>
              <w:rPr>
                <w:rFonts w:ascii="Arial"/>
                <w:sz w:val="15"/>
              </w:rPr>
              <w:t> GOLD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1409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BYUAN</w:t>
            </w:r>
            <w:r>
              <w:rPr>
                <w:rFonts w:ascii="Calibri"/>
                <w:spacing w:val="-14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RESOURCES</w:t>
            </w:r>
            <w:r>
              <w:rPr>
                <w:rFonts w:ascii="Calibri"/>
                <w:spacing w:val="-15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LTD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897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718,000.00</w:t>
            </w:r>
            <w:r>
              <w:rPr>
                <w:rFonts w:ascii="Calibri"/>
                <w:sz w:val="16"/>
              </w:rPr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4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1410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C.N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271,500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1411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CAFRAMIC</w:t>
            </w:r>
            <w:r>
              <w:rPr>
                <w:rFonts w:ascii="Arial"/>
                <w:sz w:val="15"/>
              </w:rPr>
              <w:t> 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INDUSTRY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1412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CALHOUN</w:t>
            </w:r>
            <w:r>
              <w:rPr>
                <w:rFonts w:ascii="Arial"/>
                <w:sz w:val="15"/>
              </w:rPr>
              <w:t> 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VENTURES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1413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CALIANDRE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6,080,000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1414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CALSHOT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NIG.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1415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CALVARY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AUTO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576,000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1416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CAN</w:t>
            </w:r>
            <w:r>
              <w:rPr>
                <w:rFonts w:ascii="Arial"/>
                <w:sz w:val="15"/>
              </w:rPr>
              <w:t> MINES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INVESTMENTS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1,400,000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1417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CANAAN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MICHAELANGELO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PROPERTIES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927,000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1418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CANZA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PROJECTS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1419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CAPITAL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FOUR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INVESTMENT</w:t>
            </w:r>
            <w:r>
              <w:rPr>
                <w:rFonts w:ascii="Arial"/>
                <w:sz w:val="15"/>
              </w:rPr>
              <w:t> 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1,797,995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1420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CARBONADO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VENTURES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1421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CARBONNCOR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INT'L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TEC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1422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CARDOGAN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EXPLORATION</w:t>
            </w:r>
            <w:r>
              <w:rPr>
                <w:rFonts w:ascii="Arial"/>
                <w:sz w:val="15"/>
              </w:rPr>
              <w:t> &amp;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EXPLORATION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582,000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4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1423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6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CARIQCON</w:t>
            </w:r>
            <w:r>
              <w:rPr>
                <w:rFonts w:ascii="Arial"/>
                <w:sz w:val="15"/>
              </w:rPr>
              <w:t> 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6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150,000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1424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CARLISLE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ASSAY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5,106,500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1425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CAROLINE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HONOUR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40,000</w:t>
            </w:r>
          </w:p>
        </w:tc>
      </w:tr>
    </w:tbl>
    <w:p>
      <w:pPr>
        <w:spacing w:after="0" w:line="165" w:lineRule="exact"/>
        <w:jc w:val="right"/>
        <w:rPr>
          <w:rFonts w:ascii="Arial" w:hAnsi="Arial" w:cs="Arial" w:eastAsia="Arial"/>
          <w:sz w:val="15"/>
          <w:szCs w:val="15"/>
        </w:rPr>
        <w:sectPr>
          <w:pgSz w:w="12240" w:h="15840"/>
          <w:pgMar w:top="1020" w:bottom="280" w:left="1460" w:right="172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10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6"/>
        <w:gridCol w:w="5970"/>
        <w:gridCol w:w="1741"/>
      </w:tblGrid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1426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CAS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SOLUTIONS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1427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CASSAGRO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MILLS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779,000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1428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CBC</w:t>
            </w:r>
            <w:r>
              <w:rPr>
                <w:rFonts w:ascii="Arial"/>
                <w:sz w:val="15"/>
              </w:rPr>
              <w:t> 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CIVIL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BUILDING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CONSTRUCTION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1429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CBI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1430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CCECC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1,950,000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1431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CEASELESS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PRAISE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1432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CEBALLOS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INVESTMENT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1433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CELLNEST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LINKS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4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1434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6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CENKATT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6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819,000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1435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CENTIPLE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RIDGE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INTERNATIONAL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1436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CENTRAL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RESOURCES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DIAGNOSTIC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LABORATORY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2,968,500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1437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CENTURY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GEOSERVICES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217,500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1438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CENTURY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INDUSTRIA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MINERAL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477,000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1439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CENTURY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9,600,000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1440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CEVER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ENDEAVOURS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102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229,000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1441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CGC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1442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CHAGGBE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SONS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CONSTRUCTION</w:t>
            </w:r>
            <w:r>
              <w:rPr>
                <w:rFonts w:ascii="Arial"/>
                <w:sz w:val="15"/>
              </w:rPr>
              <w:t> 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1443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CHALLAWA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QUARRY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HANDSTONE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CRUSHERS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MPCS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150,000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1444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CHANGFA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97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1,028,000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1445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CHANNEL</w:t>
            </w:r>
            <w:r>
              <w:rPr>
                <w:rFonts w:ascii="Arial"/>
                <w:spacing w:val="1"/>
                <w:sz w:val="15"/>
              </w:rPr>
              <w:t> WELL </w:t>
            </w:r>
            <w:r>
              <w:rPr>
                <w:rFonts w:ascii="Arial"/>
                <w:sz w:val="15"/>
              </w:rPr>
              <w:t>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177,000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1446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CHDU-NZE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INVESTMENTS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348,000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1447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CHELSEA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1448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CHEMBASY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INTERNATIONAL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160,000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1449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CHIANYI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z w:val="15"/>
              </w:rPr>
              <w:t>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RESOURCES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1450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CHIAZOR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VENTURES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1451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CHIBUENYI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z w:val="15"/>
              </w:rPr>
              <w:t>NWACHUKWU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1452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CHIDAMZ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CONCEPT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VENTURES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250,000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1453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CHIDOZIE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PHILLIP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UMEJI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1454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CHILLS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ENERGY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SERVICES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1455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CHIMA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CHINEDU</w:t>
            </w:r>
            <w:r>
              <w:rPr>
                <w:rFonts w:ascii="Arial"/>
                <w:sz w:val="15"/>
              </w:rPr>
              <w:t> SAMSON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w w:val="95"/>
                <w:sz w:val="15"/>
              </w:rPr>
              <w:t>38</w:t>
            </w:r>
            <w:r>
              <w:rPr>
                <w:rFonts w:ascii="Arial"/>
                <w:sz w:val="15"/>
              </w:rPr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1456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CHIMA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HARBOUR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ENGINEERING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700,000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1457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CHINA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AFRICA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BUILDING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MATERIAL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2,063,000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1458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CHINA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COMMUNICATIONS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CONSTRUCTION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COMP.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1459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CHINA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SOLID </w:t>
            </w:r>
            <w:r>
              <w:rPr>
                <w:rFonts w:ascii="Arial"/>
                <w:spacing w:val="-1"/>
                <w:sz w:val="15"/>
              </w:rPr>
              <w:t>ROCK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850,000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1460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CHINOTELL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02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FUEL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SOLUTIONS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225,000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1461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CHIZON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INTEGRATED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SERVICES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1462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CHRISDEO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CONCEPT</w:t>
            </w:r>
            <w:r>
              <w:rPr>
                <w:rFonts w:ascii="Arial"/>
                <w:sz w:val="15"/>
              </w:rPr>
              <w:t> 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360,000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1463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CIBI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NIG.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1464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CIIBEX</w:t>
            </w:r>
            <w:r>
              <w:rPr>
                <w:rFonts w:ascii="Arial"/>
                <w:spacing w:val="-2"/>
                <w:sz w:val="15"/>
              </w:rPr>
              <w:t> </w:t>
            </w:r>
            <w:r>
              <w:rPr>
                <w:rFonts w:ascii="Arial"/>
                <w:sz w:val="15"/>
              </w:rPr>
              <w:t>MINES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QUARRIES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207,000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1465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CIL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OIL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SERVICES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75,000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1466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CITADEL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PRO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SERVICES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1467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CITILOG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1468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CLAMS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INSURANCE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DIAGNOSTICS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342,000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1469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CLARISVER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SOLUTIONS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678,000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1470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CLASSIC</w:t>
            </w:r>
            <w:r>
              <w:rPr>
                <w:rFonts w:ascii="Arial"/>
                <w:sz w:val="15"/>
              </w:rPr>
              <w:t> WEARS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MULTIBIZ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1471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CLC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TECHNICAL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ENGINEERING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450,000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4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1472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CLEDD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198,000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1473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CLIMAX</w:t>
            </w:r>
            <w:r>
              <w:rPr>
                <w:rFonts w:ascii="Arial"/>
                <w:spacing w:val="-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INDUSTRIES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1474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CLOUD</w:t>
            </w:r>
            <w:r>
              <w:rPr>
                <w:rFonts w:ascii="Arial"/>
                <w:sz w:val="15"/>
              </w:rPr>
              <w:t> SEA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INVESTMENT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1475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CNBM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RESOURCES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TECHNOLOGY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720,000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1476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CNC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INVESTMENT</w:t>
            </w:r>
            <w:r>
              <w:rPr>
                <w:rFonts w:ascii="Arial"/>
                <w:sz w:val="15"/>
              </w:rPr>
              <w:t> &amp;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DEVELOPMENT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CO.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508,000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1477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CNL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QUARY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NIG.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112,500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1478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CODE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FORTUNE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INVESTMENT</w:t>
            </w:r>
            <w:r>
              <w:rPr>
                <w:rFonts w:ascii="Arial"/>
                <w:sz w:val="15"/>
              </w:rPr>
              <w:t> 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165,000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1479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COGIN</w:t>
            </w:r>
            <w:r>
              <w:rPr>
                <w:rFonts w:ascii="Arial"/>
                <w:sz w:val="15"/>
              </w:rPr>
              <w:t> ALLAH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150,000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1480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COLCHARD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1481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COLTAN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MINERALS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1482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COMET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MINERALS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9,900,000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1483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COMETSTAR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MANUFACTURING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952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13,800,000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1484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COMEZIN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INTERLINK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4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1485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6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COMMODITY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PRODUCTION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EXCHANGE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CENTRE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6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120,000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1486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COMPASS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MINERALS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GEO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SERVICES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135,000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1487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COMPREHENSIVE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GEOLOGICAL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674,500</w:t>
            </w:r>
          </w:p>
        </w:tc>
      </w:tr>
    </w:tbl>
    <w:p>
      <w:pPr>
        <w:spacing w:after="0" w:line="165" w:lineRule="exact"/>
        <w:jc w:val="right"/>
        <w:rPr>
          <w:rFonts w:ascii="Arial" w:hAnsi="Arial" w:cs="Arial" w:eastAsia="Arial"/>
          <w:sz w:val="15"/>
          <w:szCs w:val="15"/>
        </w:rPr>
        <w:sectPr>
          <w:pgSz w:w="12240" w:h="15840"/>
          <w:pgMar w:top="1020" w:bottom="280" w:left="1460" w:right="172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10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6"/>
        <w:gridCol w:w="5970"/>
        <w:gridCol w:w="1741"/>
      </w:tblGrid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1488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COMTEL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DYNAMICS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CONCEPT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1489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CONEX</w:t>
            </w:r>
            <w:r>
              <w:rPr>
                <w:rFonts w:ascii="Arial"/>
                <w:spacing w:val="-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385,500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1490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CONRICH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829,500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1491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CONSTRUCTION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PRODUCTS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1492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CONSTRUCTIVE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MINDS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CONST.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599,500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1493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CONTEMPORARY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MINERS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183,000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1494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CONVENANT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JEWELRY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1495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CONWILDER </w:t>
            </w:r>
            <w:r>
              <w:rPr>
                <w:rFonts w:ascii="Arial"/>
                <w:spacing w:val="-1"/>
                <w:sz w:val="15"/>
              </w:rPr>
              <w:t>RESOURCES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2,528,500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4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1496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6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CORAL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MINES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6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1497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CORNERSTONE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UNIVERSAL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INTEGRATED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450,000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1498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CORNRICH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225,000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1499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CORONATORS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INVESTMENTS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1500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CORRENT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SERVICES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LTD.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1501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COSMO</w:t>
            </w:r>
            <w:r>
              <w:rPr>
                <w:rFonts w:ascii="Calibri"/>
                <w:spacing w:val="-16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METALS</w:t>
            </w:r>
            <w:r>
              <w:rPr>
                <w:rFonts w:ascii="Calibri"/>
                <w:spacing w:val="-16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LIMITED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72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1,830,000.00</w:t>
            </w:r>
            <w:r>
              <w:rPr>
                <w:rFonts w:ascii="Calibri"/>
                <w:sz w:val="16"/>
              </w:rPr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1502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COSSEL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1503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COURAGE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ENERGY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1,707,000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1504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COURTNEY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CONSTRUCTION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1505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COVENANT</w:t>
            </w:r>
            <w:r>
              <w:rPr>
                <w:rFonts w:ascii="Arial"/>
                <w:sz w:val="15"/>
              </w:rPr>
              <w:t> GEM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JJEWELRY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274,000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1506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CRADOL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INFRASTRUCTURE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DEVELOPMENT</w:t>
            </w:r>
            <w:r>
              <w:rPr>
                <w:rFonts w:ascii="Arial"/>
                <w:sz w:val="15"/>
              </w:rPr>
              <w:t> 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1,497,000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1507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CRATOS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108,000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1508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CROWNWOOD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550,000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1509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CRYSTALIZOR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225,000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1510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CTTADEL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CONSULT</w:t>
            </w:r>
            <w:r>
              <w:rPr>
                <w:rFonts w:ascii="Arial"/>
                <w:sz w:val="15"/>
              </w:rPr>
              <w:t> 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1511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CURKART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6,173,500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1512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CURVES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STRAIGHT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DESIGNS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301,500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1513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CYBERNETIC</w:t>
            </w:r>
            <w:r>
              <w:rPr>
                <w:rFonts w:ascii="Arial"/>
                <w:sz w:val="15"/>
              </w:rPr>
              <w:t> 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RESOURCES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156,000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1514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DA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BLINKS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GEM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1,540,000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1515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KALIF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307,500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1516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KALMAD KIME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SERVICES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1517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KAM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1"/>
                <w:sz w:val="15"/>
              </w:rPr>
              <w:t>WIRE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STEEL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INDUSTRY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591,000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1518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KAMALIA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571,000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1519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KAMDAX</w:t>
            </w:r>
            <w:r>
              <w:rPr>
                <w:rFonts w:ascii="Arial"/>
                <w:spacing w:val="-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1520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KAMILU </w:t>
            </w:r>
            <w:r>
              <w:rPr>
                <w:rFonts w:ascii="Arial"/>
                <w:spacing w:val="-1"/>
                <w:sz w:val="15"/>
              </w:rPr>
              <w:t>ADEOLA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ONIFADE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1521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KAMPE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VALLEY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420,000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1522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88" w:lineRule="exact"/>
              <w:ind w:left="2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KAMSUSI</w:t>
            </w:r>
            <w:r>
              <w:rPr>
                <w:rFonts w:ascii="Calibri"/>
                <w:spacing w:val="-18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MAITAMA</w:t>
            </w:r>
            <w:r>
              <w:rPr>
                <w:rFonts w:ascii="Calibri"/>
                <w:spacing w:val="-17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UMAR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88" w:lineRule="exact"/>
              <w:ind w:right="11"/>
              <w:jc w:val="righ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120,000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1523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KANADI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352,000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1524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KARA</w:t>
            </w:r>
            <w:r>
              <w:rPr>
                <w:rFonts w:ascii="Calibri"/>
                <w:spacing w:val="-15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EXTRACTURE</w:t>
            </w:r>
            <w:r>
              <w:rPr>
                <w:rFonts w:ascii="Calibri"/>
                <w:spacing w:val="-15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INDUSTRIES</w:t>
            </w:r>
            <w:r>
              <w:rPr>
                <w:rFonts w:ascii="Calibri"/>
                <w:spacing w:val="-14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LTD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897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511,500.00</w:t>
            </w:r>
            <w:r>
              <w:rPr>
                <w:rFonts w:ascii="Calibri"/>
                <w:sz w:val="16"/>
              </w:rPr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1525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KARISTA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VENTURES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366,000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1526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KASHIM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YUSUF</w:t>
            </w:r>
            <w:r>
              <w:rPr>
                <w:rFonts w:ascii="Arial"/>
                <w:sz w:val="15"/>
              </w:rPr>
              <w:t> MSHIELA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1527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KATAGUN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ENGINEERING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151,500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1528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KAUF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75,000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1529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KAUWU </w:t>
            </w:r>
            <w:r>
              <w:rPr>
                <w:rFonts w:ascii="Arial"/>
                <w:spacing w:val="-1"/>
                <w:sz w:val="15"/>
              </w:rPr>
              <w:t>ABUBAKAR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1530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KAYATAU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1531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KAZEEM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z w:val="15"/>
              </w:rPr>
              <w:t>ALIYU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1532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KBAB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GEOSCIENCE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CONSULT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96,000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1533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KCM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952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41,732,000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4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1534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KD </w:t>
            </w:r>
            <w:r>
              <w:rPr>
                <w:rFonts w:ascii="Arial"/>
                <w:spacing w:val="-1"/>
                <w:sz w:val="15"/>
              </w:rPr>
              <w:t>KUDOS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INTEGRATED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1535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KEBBI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STATE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GEOLOGICAL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METALS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EXPLORATION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2,133,000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1536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KEJBEX</w:t>
            </w:r>
            <w:r>
              <w:rPr>
                <w:rFonts w:ascii="Arial"/>
                <w:spacing w:val="-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MINERALS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ENGINEERING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1,389,000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1537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KEKABATA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157,500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1538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KEKE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TRAVEL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/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DREDGING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LOGISTIC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SERVICES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1539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KELECHI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CHUKWU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1540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KELMAC </w:t>
            </w:r>
            <w:r>
              <w:rPr>
                <w:rFonts w:ascii="Arial"/>
                <w:spacing w:val="-2"/>
                <w:sz w:val="15"/>
              </w:rPr>
              <w:t>CRUSHERS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&amp;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360,000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1541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KENCHI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MULTIBUSNESS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CONCEPTS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565,000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1542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KENPAULINE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INVESTMENT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73,500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1543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KENYANG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3,200,000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1544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KEST </w:t>
            </w:r>
            <w:r>
              <w:rPr>
                <w:rFonts w:ascii="Arial"/>
                <w:spacing w:val="-1"/>
                <w:sz w:val="15"/>
              </w:rPr>
              <w:t>QUARRY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150,000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1545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KEVIN/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MINEBERG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253,500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1546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KEY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595,000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4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1547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6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KF </w:t>
            </w:r>
            <w:r>
              <w:rPr>
                <w:rFonts w:ascii="Arial"/>
                <w:spacing w:val="-1"/>
                <w:sz w:val="15"/>
              </w:rPr>
              <w:t>DANIEL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FARMS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6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1548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KH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1549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KHARANI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z w:val="15"/>
              </w:rPr>
              <w:t>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ENTERPRISES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151,500</w:t>
            </w:r>
          </w:p>
        </w:tc>
      </w:tr>
    </w:tbl>
    <w:p>
      <w:pPr>
        <w:spacing w:after="0" w:line="165" w:lineRule="exact"/>
        <w:jc w:val="right"/>
        <w:rPr>
          <w:rFonts w:ascii="Arial" w:hAnsi="Arial" w:cs="Arial" w:eastAsia="Arial"/>
          <w:sz w:val="15"/>
          <w:szCs w:val="15"/>
        </w:rPr>
        <w:sectPr>
          <w:pgSz w:w="12240" w:h="15840"/>
          <w:pgMar w:top="1020" w:bottom="280" w:left="1460" w:right="172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10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6"/>
        <w:gridCol w:w="5970"/>
        <w:gridCol w:w="1741"/>
      </w:tblGrid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1550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KIAN SMITH </w:t>
            </w:r>
            <w:r>
              <w:rPr>
                <w:rFonts w:ascii="Arial"/>
                <w:spacing w:val="-2"/>
                <w:sz w:val="15"/>
              </w:rPr>
              <w:t>TRADE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6,600,000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1551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kiman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patience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nkeiruka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1552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KIN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AGAMA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1553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KING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METAL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INVESTMENT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INTERNATONAL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384,000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1554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KINGDOM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CITY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RESOURCES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1555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Kingrock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z w:val="15"/>
              </w:rPr>
              <w:t>International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Nig.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379,500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1556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KINGROCK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INT'L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2,400,000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1557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KINGSTONE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MINES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EXPLORATION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1,133,500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4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1558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6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KINSFIELD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ENERGY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6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1559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KITORO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MINES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1,129,000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1560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KM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DONE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1561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KMS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EXPRESS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366,000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1562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KOLMINES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1563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KOMAI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ALLAH </w:t>
            </w:r>
            <w:r>
              <w:rPr>
                <w:rFonts w:ascii="Arial"/>
                <w:spacing w:val="-1"/>
                <w:sz w:val="15"/>
              </w:rPr>
              <w:t>INTEGRATED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1564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KOMOYOKO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MERCHANTS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1565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KONAZA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OIL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GAS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1566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KOOK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TECHNOLOGIES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7,620,000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1567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KOPEK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CONSTRUCTION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650,000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1568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KOROMA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KERSTEN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1569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KOSJESS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1570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KOYLA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ENERGY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952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24,000,000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1571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KRISSPRINCE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VENTURES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700,000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1572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KRISTAL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VOUNTEIN</w:t>
            </w:r>
            <w:r>
              <w:rPr>
                <w:rFonts w:ascii="Arial"/>
                <w:sz w:val="15"/>
              </w:rPr>
              <w:t> 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1573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KSG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METALS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1,384,500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1574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KUNGIYAR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MUSU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SANAAR</w:t>
            </w:r>
            <w:r>
              <w:rPr>
                <w:rFonts w:ascii="Arial"/>
                <w:sz w:val="15"/>
              </w:rPr>
              <w:t> PASA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DUTSE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BANZAZZAU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1575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KUNKUNSHI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z w:val="15"/>
              </w:rPr>
              <w:t>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INVESTMENT</w:t>
            </w:r>
            <w:r>
              <w:rPr>
                <w:rFonts w:ascii="Arial"/>
                <w:sz w:val="15"/>
              </w:rPr>
              <w:t> 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1576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KURAPE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INVESTMENT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1577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KUREZ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768,000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1578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KURSI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INDUSTRIES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952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11,306,500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1579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1"/>
                <w:sz w:val="15"/>
              </w:rPr>
              <w:t>KWOLY </w:t>
            </w:r>
            <w:r>
              <w:rPr>
                <w:rFonts w:ascii="Arial"/>
                <w:spacing w:val="-1"/>
                <w:sz w:val="15"/>
              </w:rPr>
              <w:t>CONSULTS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1580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KYERIAD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DYNAMIC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INVESTMENT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292,500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1581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KYGENICS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ENERGY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1582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KZ MINES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1583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&amp;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CEDAR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1584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LABOL</w:t>
            </w:r>
            <w:r>
              <w:rPr>
                <w:rFonts w:ascii="Calibri"/>
                <w:spacing w:val="-15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INDUSTRIES</w:t>
            </w:r>
            <w:r>
              <w:rPr>
                <w:rFonts w:ascii="Calibri"/>
                <w:spacing w:val="-14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LTD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right="20"/>
              <w:jc w:val="righ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1585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LABRO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SONS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292,500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1586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LACASA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MADALAG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313,500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1587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LADE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1588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LAFARAGE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AFRICA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PLC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60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144,500,000.00</w:t>
            </w:r>
            <w:r>
              <w:rPr>
                <w:rFonts w:ascii="Calibri"/>
                <w:sz w:val="16"/>
              </w:rPr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1589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LAFIA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1,900,000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1590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LAKE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GROUP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292,500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1591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LAKE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OLYMPIA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OIL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GAS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1,720,500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1592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LAKE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PETROLEUM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1593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LAKEL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GROUP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1,190,500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1594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LAMAR </w:t>
            </w:r>
            <w:r>
              <w:rPr>
                <w:rFonts w:ascii="Arial"/>
                <w:spacing w:val="-1"/>
                <w:sz w:val="15"/>
              </w:rPr>
              <w:t>BUSINESS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EMPIRE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160,000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1595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LAND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AFRIQUE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2,750,000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4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1596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LAND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MARK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525,000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1597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LANDMASS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RESOURCES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DEVELOPMENT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1,458,000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1598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LANSDALE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CONSULTING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1599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LANZHANG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CONTINENTAL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SERVICES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150,000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1600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LAPIDO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MULTI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SERVICE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278,000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1601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LATRODUS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950,000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1602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1"/>
                <w:sz w:val="15"/>
              </w:rPr>
              <w:t>LAWAL </w:t>
            </w:r>
            <w:r>
              <w:rPr>
                <w:rFonts w:ascii="Arial"/>
                <w:sz w:val="15"/>
              </w:rPr>
              <w:t>JELILI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BOLANLE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1603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LAWTOP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212,000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1604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LAYDAM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MINERALS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4,964,000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1605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LAYI-LAYI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PLAZA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1,723,500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1606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LEIGH &amp;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LLOYD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1607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LEKKI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TINUSE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1608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LEMON </w:t>
            </w:r>
            <w:r>
              <w:rPr>
                <w:rFonts w:ascii="Arial"/>
                <w:spacing w:val="-1"/>
                <w:sz w:val="15"/>
              </w:rPr>
              <w:t>BITE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INTERNATIONAL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4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1609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6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LEMON </w:t>
            </w:r>
            <w:r>
              <w:rPr>
                <w:rFonts w:ascii="Arial"/>
                <w:spacing w:val="-1"/>
                <w:sz w:val="15"/>
              </w:rPr>
              <w:t>DRILLERS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6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1610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LENDE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VENTURES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1611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LENET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GROUND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RESOURCES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300,000</w:t>
            </w:r>
          </w:p>
        </w:tc>
      </w:tr>
    </w:tbl>
    <w:p>
      <w:pPr>
        <w:spacing w:after="0" w:line="165" w:lineRule="exact"/>
        <w:jc w:val="right"/>
        <w:rPr>
          <w:rFonts w:ascii="Arial" w:hAnsi="Arial" w:cs="Arial" w:eastAsia="Arial"/>
          <w:sz w:val="15"/>
          <w:szCs w:val="15"/>
        </w:rPr>
        <w:sectPr>
          <w:pgSz w:w="12240" w:h="15840"/>
          <w:pgMar w:top="1020" w:bottom="280" w:left="1460" w:right="172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10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6"/>
        <w:gridCol w:w="5970"/>
        <w:gridCol w:w="1741"/>
      </w:tblGrid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1612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LENZO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INTERNATIONAL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PROSPECTS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252,000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1613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Levant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z w:val="15"/>
              </w:rPr>
              <w:t>Construction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350,000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1614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LEVENE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HYDROCARBON</w:t>
            </w:r>
            <w:r>
              <w:rPr>
                <w:rFonts w:ascii="Arial"/>
                <w:sz w:val="15"/>
              </w:rPr>
              <w:t> 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868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274,200,000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1615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LEVIATHIAN</w:t>
            </w:r>
            <w:r>
              <w:rPr>
                <w:rFonts w:ascii="Arial"/>
                <w:sz w:val="15"/>
              </w:rPr>
              <w:t> MINES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CO.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502,500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1616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LHC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1617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LI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XING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181,500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1618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LIAN </w:t>
            </w:r>
            <w:r>
              <w:rPr>
                <w:rFonts w:ascii="Arial"/>
                <w:spacing w:val="-2"/>
                <w:sz w:val="15"/>
              </w:rPr>
              <w:t>HUA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QUARRY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350,000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1619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LIDEAL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MINES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1,665,000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4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1620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6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LIFE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LIGHT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ENERGY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6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766,500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1621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LIMAN </w:t>
            </w:r>
            <w:r>
              <w:rPr>
                <w:rFonts w:ascii="Arial"/>
                <w:spacing w:val="-1"/>
                <w:sz w:val="15"/>
              </w:rPr>
              <w:t>INDUSTRIES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1622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LIMITSTONE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UNIVERSAL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TECHNICAL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1623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LIN OIL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GAS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VENTURES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1624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LINGWELL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TECHNOLOGY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6,666,500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1625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LIQUID</w:t>
            </w:r>
            <w:r>
              <w:rPr>
                <w:rFonts w:ascii="Arial"/>
                <w:sz w:val="15"/>
              </w:rPr>
              <w:t> WASTE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ENERGY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1,234,000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1626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LITHIUM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KING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03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1,762,500</w:t>
            </w:r>
            <w:r>
              <w:rPr>
                <w:rFonts w:ascii="Calibri"/>
                <w:sz w:val="16"/>
              </w:rPr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1627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LITHIUM694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406,500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1628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LIVING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WATER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1629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LIZBON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RIZWANA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1630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LLE-PRAS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2,366,500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1631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LMK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CONSTRUCTION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848,000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1632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LOGGIA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154,500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1633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LONG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TUO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INTERNATIONAL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3,142,500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1634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LONGMA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INDUSTRY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1635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LONGRIVER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430,000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1636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LOPEZ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TERK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448,500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1637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LORD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CARRIER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VENTURES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1638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LORDGATE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CONSTRUCTION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261,000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1639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LUBERGER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1640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LUCKY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STARS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MULTI-PURPOSE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CO-OPERATING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1641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LUKAZAI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1642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LUNAR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LOGISTICS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1643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LUXE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SERVICES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1,149,000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1644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LUXI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POLYMETAL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230,000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1645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LYANKY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ED </w:t>
            </w:r>
            <w:r>
              <w:rPr>
                <w:rFonts w:ascii="Arial"/>
                <w:spacing w:val="-1"/>
                <w:sz w:val="15"/>
              </w:rPr>
              <w:t>INVESTMENTS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297,000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1646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LYNNOZEST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SERVICES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1647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LYNX</w:t>
            </w:r>
            <w:r>
              <w:rPr>
                <w:rFonts w:ascii="Arial"/>
                <w:spacing w:val="-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QUALITY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BUSINESS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SERVICES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120,000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1648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M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C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1,497,000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1649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M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z w:val="15"/>
              </w:rPr>
              <w:t>SIX</w:t>
            </w:r>
            <w:r>
              <w:rPr>
                <w:rFonts w:ascii="Arial"/>
                <w:spacing w:val="-2"/>
                <w:sz w:val="15"/>
              </w:rPr>
              <w:t> </w:t>
            </w:r>
            <w:r>
              <w:rPr>
                <w:rFonts w:ascii="Arial"/>
                <w:sz w:val="15"/>
              </w:rPr>
              <w:t>11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SERVICES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255,000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1650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MAAN KOOK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175,500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1651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MACH</w:t>
            </w:r>
            <w:r>
              <w:rPr>
                <w:rFonts w:ascii="Arial"/>
                <w:sz w:val="15"/>
              </w:rPr>
              <w:t> 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TECHNICAL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SERVICES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1652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MACLEO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IINVESTMENT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558,000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1653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MADABO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MINERS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1654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MADAGALI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z w:val="15"/>
              </w:rPr>
              <w:t>MINES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GEMS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135,000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1655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MADROT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INTERNATIONAL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LINKS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450,000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1656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MAFFI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UDOMAS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1657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MAGIQUE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OIL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474,000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4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1658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MAGMA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MULTI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VENTURES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228,000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1659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MAGMON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120,000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1660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MAGRAKO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SERVICE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1661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MAHMUD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OLATUNJI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z w:val="15"/>
              </w:rPr>
              <w:t>MOJISOLA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1662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MAI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NASALA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CONSTRUCTION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2"/>
                <w:sz w:val="15"/>
              </w:rPr>
              <w:t>W. </w:t>
            </w:r>
            <w:r>
              <w:rPr>
                <w:rFonts w:ascii="Arial"/>
                <w:sz w:val="15"/>
              </w:rPr>
              <w:t>S.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NIG.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1663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MAIDANKALI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MINERALS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MINES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ENTERPRISES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1,381,500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1664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MAILALLE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EARTH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INVESTMENT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444,000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1665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MAISHIGA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CONSTRUCTION</w:t>
            </w:r>
            <w:r>
              <w:rPr>
                <w:rFonts w:ascii="Arial"/>
                <w:sz w:val="15"/>
              </w:rPr>
              <w:t> 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409,000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1666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MAITA-KOM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1667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MAJELO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RESOURCES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120,000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1668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MAKANA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760,000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1669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MAKENT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INVESTMENTS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664,500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1670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MA-KIN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ASSOCIATES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4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1671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6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MAKUN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AGRO-ALLIED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6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1672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MALACHY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MADUKA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ONYIA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1673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MALCOMINES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MINOR </w:t>
            </w:r>
            <w:r>
              <w:rPr>
                <w:rFonts w:ascii="Arial"/>
                <w:spacing w:val="-1"/>
                <w:sz w:val="15"/>
              </w:rPr>
              <w:t>METALS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1,298,500</w:t>
            </w:r>
          </w:p>
        </w:tc>
      </w:tr>
    </w:tbl>
    <w:p>
      <w:pPr>
        <w:spacing w:after="0" w:line="165" w:lineRule="exact"/>
        <w:jc w:val="left"/>
        <w:rPr>
          <w:rFonts w:ascii="Arial" w:hAnsi="Arial" w:cs="Arial" w:eastAsia="Arial"/>
          <w:sz w:val="15"/>
          <w:szCs w:val="15"/>
        </w:rPr>
        <w:sectPr>
          <w:pgSz w:w="12240" w:h="15840"/>
          <w:pgMar w:top="1020" w:bottom="280" w:left="1460" w:right="172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10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6"/>
        <w:gridCol w:w="5970"/>
        <w:gridCol w:w="1741"/>
      </w:tblGrid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1674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MALI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QUARRY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WORKERS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UNION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1675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MALTA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COMMODITIES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1676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MAMAUDI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ROLEGEMS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505,500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1677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MAMFAD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1678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MAMUDI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897,000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1679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MAN </w:t>
            </w:r>
            <w:r>
              <w:rPr>
                <w:rFonts w:ascii="Arial"/>
                <w:spacing w:val="-2"/>
                <w:sz w:val="15"/>
              </w:rPr>
              <w:t>HARDI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NIG.LTD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1680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MANCHONG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MINES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INVESTMENT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187,500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1681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MANDATE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PRODUCTS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SERVICES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159,000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4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1682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6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MANGAL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INDUSTRIES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6" w:lineRule="exact"/>
              <w:ind w:left="952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17,690,000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1683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MANGANA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MININGHUB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1684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MANMUM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324,000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1685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MANSONA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BAY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INVESTMENT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1686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MANUETH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SERVICES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INTER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160,000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1687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MAPI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BUSINESS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VENTURES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260,000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1688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MARAFA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SOLID </w:t>
            </w:r>
            <w:r>
              <w:rPr>
                <w:rFonts w:ascii="Arial"/>
                <w:spacing w:val="-1"/>
                <w:sz w:val="15"/>
              </w:rPr>
              <w:t>MINERALS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MINES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2,028,000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1689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MARIGA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MULTIDYNAMIC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SERVICE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159,000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1690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MARKSON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RICHMAN</w:t>
            </w:r>
            <w:r>
              <w:rPr>
                <w:rFonts w:ascii="Arial"/>
                <w:sz w:val="15"/>
              </w:rPr>
              <w:t> AYO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1691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MARKUDI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GRAVEL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COOPERATIVE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1692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MARLS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VENTURES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530,000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1693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MARTIN</w:t>
            </w:r>
            <w:r>
              <w:rPr>
                <w:rFonts w:ascii="Arial"/>
                <w:sz w:val="15"/>
              </w:rPr>
              <w:t> AMARIOYE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FREGENE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1694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MASANATE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PROJECTS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675,000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1695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MASYIN </w:t>
            </w:r>
            <w:r>
              <w:rPr>
                <w:rFonts w:ascii="Arial"/>
                <w:spacing w:val="-1"/>
                <w:sz w:val="15"/>
              </w:rPr>
              <w:t>MULTITUDE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357,000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1696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MATFA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COMMODITIES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84,000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1697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MATHEWS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NGARO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JOOJI</w:t>
            </w:r>
            <w:r>
              <w:rPr>
                <w:rFonts w:ascii="Arial"/>
                <w:spacing w:val="2"/>
                <w:sz w:val="15"/>
              </w:rPr>
              <w:t> WAWAP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ENTERPRISES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145,500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1698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MATKUDI-ADAMU</w:t>
            </w:r>
            <w:r>
              <w:rPr>
                <w:rFonts w:ascii="Arial"/>
                <w:sz w:val="15"/>
              </w:rPr>
              <w:t> &amp;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SONS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1699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MATRIX</w:t>
            </w:r>
            <w:r>
              <w:rPr>
                <w:rFonts w:ascii="Arial"/>
                <w:spacing w:val="-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FERTILIZER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1,371,500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1700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MATRIX</w:t>
            </w:r>
            <w:r>
              <w:rPr>
                <w:rFonts w:ascii="Arial"/>
                <w:spacing w:val="-2"/>
                <w:sz w:val="15"/>
              </w:rPr>
              <w:t> </w:t>
            </w:r>
            <w:r>
              <w:rPr>
                <w:rFonts w:ascii="Arial"/>
                <w:sz w:val="15"/>
              </w:rPr>
              <w:t>LEO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MARKS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1,092,000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1701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MATRIX</w:t>
            </w:r>
            <w:r>
              <w:rPr>
                <w:rFonts w:ascii="Arial"/>
                <w:spacing w:val="-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RESOURCES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METRALLIUM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1,179,000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1702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MATTA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COMMODITIES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352,500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1703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MAXWELL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CHIKA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NKPUECHIMA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1704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MB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ZURMI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97,500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1705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MBADIWE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OSSAH </w:t>
            </w:r>
            <w:r>
              <w:rPr>
                <w:rFonts w:ascii="Arial"/>
                <w:spacing w:val="-1"/>
                <w:sz w:val="15"/>
              </w:rPr>
              <w:t>MULT.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COO.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SOCIETY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1706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MBG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CONSTRUCTION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&amp;GENERAL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SERVICES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1707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MBORESAAMI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955,500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1708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MC-ROYAL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INTERNATIONAL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HOLDING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96,000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1709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MEDURET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RESOURCES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900,000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1710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MEEZAN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CO.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289,000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1711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MEGAFIELD MINES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NIG.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LTD.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740,000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1712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MEGATECH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INDUSTRIAL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SERVICES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1,178,000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1713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MEMPHIS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MINES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4,102,500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1714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MENDEL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INDUSTRIES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585,000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1715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MERCURY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INVESTMENT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1716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MERIT </w:t>
            </w:r>
            <w:r>
              <w:rPr>
                <w:rFonts w:ascii="Arial"/>
                <w:spacing w:val="-1"/>
                <w:sz w:val="15"/>
              </w:rPr>
              <w:t>FORMATION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INDUSTRIES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647,000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1717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METAFORA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INTERNATIONAL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SERVICES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354,000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1718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METALEX</w:t>
            </w:r>
            <w:r>
              <w:rPr>
                <w:rFonts w:ascii="Arial"/>
                <w:spacing w:val="-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COMMODITIES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1719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METALS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EXTRACTION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OF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595,500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4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1720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METRALLUM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810,000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1721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METRO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SPEED </w:t>
            </w:r>
            <w:r>
              <w:rPr>
                <w:rFonts w:ascii="Arial"/>
                <w:spacing w:val="-1"/>
                <w:sz w:val="15"/>
              </w:rPr>
              <w:t>PROPERTY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DEVELOPMENT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1722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MEZZO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FORTE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PROSPECT</w:t>
            </w:r>
            <w:r>
              <w:rPr>
                <w:rFonts w:ascii="Arial"/>
                <w:sz w:val="15"/>
              </w:rPr>
              <w:t> 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914,000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1723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MIBKH </w:t>
            </w:r>
            <w:r>
              <w:rPr>
                <w:rFonts w:ascii="Arial"/>
                <w:spacing w:val="-1"/>
                <w:sz w:val="15"/>
              </w:rPr>
              <w:t>ENTERPRISES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1724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MICRO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LEASING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9,000,000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1725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MIDAS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598,500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1726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MIKDAT </w:t>
            </w:r>
            <w:r>
              <w:rPr>
                <w:rFonts w:ascii="Arial"/>
                <w:spacing w:val="-1"/>
                <w:sz w:val="15"/>
              </w:rPr>
              <w:t>VENTURES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NIGHT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97,500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1727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MIKEDOG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&amp;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LINA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1728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MIKE-MUBHAS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1729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MILD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RESOLVE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MERCHANTS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16,500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1730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MILLHOUSE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ENERGY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SERVICES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9,600,000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1731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MIMINASCO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AGRICULTURE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273,000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1732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MIMSHACK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PRO</w:t>
            </w:r>
            <w:r>
              <w:rPr>
                <w:rFonts w:ascii="Arial"/>
                <w:spacing w:val="1"/>
                <w:sz w:val="15"/>
              </w:rPr>
              <w:t> WELD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4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1733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6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MIN </w:t>
            </w:r>
            <w:r>
              <w:rPr>
                <w:rFonts w:ascii="Arial"/>
                <w:spacing w:val="-1"/>
                <w:sz w:val="15"/>
              </w:rPr>
              <w:t>DAO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MINERAL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6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1734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MINAJ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HOLDINGS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952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11,000,000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1735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MINASCO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AGRICULTURE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570,000</w:t>
            </w:r>
          </w:p>
        </w:tc>
      </w:tr>
    </w:tbl>
    <w:p>
      <w:pPr>
        <w:spacing w:after="0" w:line="165" w:lineRule="exact"/>
        <w:jc w:val="right"/>
        <w:rPr>
          <w:rFonts w:ascii="Arial" w:hAnsi="Arial" w:cs="Arial" w:eastAsia="Arial"/>
          <w:sz w:val="15"/>
          <w:szCs w:val="15"/>
        </w:rPr>
        <w:sectPr>
          <w:pgSz w:w="12240" w:h="15840"/>
          <w:pgMar w:top="1020" w:bottom="280" w:left="1460" w:right="172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10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6"/>
        <w:gridCol w:w="5970"/>
        <w:gridCol w:w="1741"/>
      </w:tblGrid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1736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MINDLAND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RESOURCES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75,000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1737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MINECRAFT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SYNERGY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RESOURCES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208,500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1738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MINGXIN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MINERAL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SEPARATION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3,600,000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1739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MINGXING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QUARRY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1740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RESOURCES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DERIVATIVES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1741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ANGEL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SOLID </w:t>
            </w:r>
            <w:r>
              <w:rPr>
                <w:rFonts w:ascii="Arial"/>
                <w:spacing w:val="-1"/>
                <w:sz w:val="15"/>
              </w:rPr>
              <w:t>MINERAL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1742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CONSULTANTS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1,233,000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1743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TECHNOLOGIES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4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1744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6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MINOSI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6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156,000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1745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MINRESOURCES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EXPLORATION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DRILLING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SERVICES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543,000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1746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MISKIN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PROCESSING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201,500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1747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MITCHELL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+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GABINO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1748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MIUSTAPHA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ABDULLAHI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1749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MIXBREED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AGRO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ALLIED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52,500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1750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MJEL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276,000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1751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MKJR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1752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MMK-GP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INTEGRATED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SERVICES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82,500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1753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MODEST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INTERNATIONAL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M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746,000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1754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MOHAMMED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MIRHA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IMPEX</w:t>
            </w:r>
            <w:r>
              <w:rPr>
                <w:rFonts w:ascii="Arial"/>
                <w:spacing w:val="-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1755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MOHAMMED </w:t>
            </w:r>
            <w:r>
              <w:rPr>
                <w:rFonts w:ascii="Arial"/>
                <w:spacing w:val="-2"/>
                <w:sz w:val="15"/>
              </w:rPr>
              <w:t>CHUBADO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DAHIRU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1756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MOHAMMED </w:t>
            </w:r>
            <w:r>
              <w:rPr>
                <w:rFonts w:ascii="Arial"/>
                <w:spacing w:val="-1"/>
                <w:sz w:val="15"/>
              </w:rPr>
              <w:t>INTERBOUNDARY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TRADE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294,500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1757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MOHAMMED </w:t>
            </w:r>
            <w:r>
              <w:rPr>
                <w:rFonts w:ascii="Arial"/>
                <w:spacing w:val="-1"/>
                <w:sz w:val="15"/>
              </w:rPr>
              <w:t>MIRHA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IMPEX</w:t>
            </w:r>
            <w:r>
              <w:rPr>
                <w:rFonts w:ascii="Arial"/>
                <w:spacing w:val="-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144,000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1758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MOHAMMED </w:t>
            </w:r>
            <w:r>
              <w:rPr>
                <w:rFonts w:ascii="Arial"/>
                <w:spacing w:val="-1"/>
                <w:sz w:val="15"/>
              </w:rPr>
              <w:t>SANI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z w:val="15"/>
              </w:rPr>
              <w:t>ALIYU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1759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MOHHADIB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VENTURES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1760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MOJEC </w:t>
            </w:r>
            <w:r>
              <w:rPr>
                <w:rFonts w:ascii="Arial"/>
                <w:spacing w:val="-1"/>
                <w:sz w:val="15"/>
              </w:rPr>
              <w:t>INTERNATIONAL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248,000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1761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MOLDAVITE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BRIGHT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INVESTMENT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292,500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1762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MONAI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1"/>
                <w:sz w:val="15"/>
              </w:rPr>
              <w:t>SWAT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INVESTMENT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1763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MONARCH</w:t>
            </w:r>
            <w:r>
              <w:rPr>
                <w:rFonts w:ascii="Calibri"/>
                <w:spacing w:val="-12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ENERGY</w:t>
            </w:r>
            <w:r>
              <w:rPr>
                <w:rFonts w:ascii="Calibri"/>
                <w:spacing w:val="-11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&amp;</w:t>
            </w:r>
            <w:r>
              <w:rPr>
                <w:rFonts w:ascii="Calibri"/>
                <w:spacing w:val="-12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CHEMICAL</w:t>
            </w:r>
            <w:r>
              <w:rPr>
                <w:rFonts w:ascii="Calibri"/>
                <w:spacing w:val="-11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LTD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897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834,000.00</w:t>
            </w:r>
            <w:r>
              <w:rPr>
                <w:rFonts w:ascii="Calibri"/>
                <w:sz w:val="16"/>
              </w:rPr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1764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MONASARA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93,000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1765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MONIER </w:t>
            </w:r>
            <w:r>
              <w:rPr>
                <w:rFonts w:ascii="Arial"/>
                <w:spacing w:val="-2"/>
                <w:sz w:val="15"/>
              </w:rPr>
              <w:t>CONSTRUCTION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1766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MONOR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STAR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LOGISTICS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90,000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1767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MONSHO-JOHN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1768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MOP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MARINE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1,254,000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1769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MORBOD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FERRIES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1770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MOREGEM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INTERNATIONAL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750,000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1771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MORELUCK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INVESTORS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2,552,000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1772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MORIRE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MORAYO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MINES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295,500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1773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MORKLAD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1774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MORLAP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PROCESSING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1775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MORNING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STAR</w:t>
            </w:r>
            <w:r>
              <w:rPr>
                <w:rFonts w:ascii="Arial"/>
                <w:sz w:val="15"/>
              </w:rPr>
              <w:t> 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SOLUTION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445,500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1776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MORO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ECONOMIC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CONSULT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952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11,000,000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1777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MORRIS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FORTE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CONSULTING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1,222,000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1778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MOSHOOD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SAUBANA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TITILOPE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1779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MOSRA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ENERGY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2,008,300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1780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MOTA-ENGIL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1781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MOTHERCAT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4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1782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MOULDS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1783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MOUNT</w:t>
            </w:r>
            <w:r>
              <w:rPr>
                <w:rFonts w:ascii="Arial"/>
                <w:sz w:val="15"/>
              </w:rPr>
              <w:t> OLIVE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1784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MOUNTAIN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RIDGE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1785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MOUNTAIN</w:t>
            </w:r>
            <w:r>
              <w:rPr>
                <w:rFonts w:ascii="Arial"/>
                <w:sz w:val="15"/>
              </w:rPr>
              <w:t> VIEW</w:t>
            </w:r>
            <w:r>
              <w:rPr>
                <w:rFonts w:ascii="Arial"/>
                <w:spacing w:val="7"/>
                <w:sz w:val="15"/>
              </w:rPr>
              <w:t> </w:t>
            </w:r>
            <w:r>
              <w:rPr>
                <w:rFonts w:ascii="Arial"/>
                <w:sz w:val="15"/>
              </w:rPr>
              <w:t>GOLD &amp;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JEWELRY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72,000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1786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MOUNTAIN</w:t>
            </w:r>
            <w:r>
              <w:rPr>
                <w:rFonts w:ascii="Arial"/>
                <w:sz w:val="15"/>
              </w:rPr>
              <w:t> VIEW</w:t>
            </w:r>
            <w:r>
              <w:rPr>
                <w:rFonts w:ascii="Arial"/>
                <w:spacing w:val="7"/>
                <w:sz w:val="15"/>
              </w:rPr>
              <w:t> </w:t>
            </w:r>
            <w:r>
              <w:rPr>
                <w:rFonts w:ascii="Arial"/>
                <w:sz w:val="15"/>
              </w:rPr>
              <w:t>GOLD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JEWELLRY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72,000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1787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MOUNTLEIGH</w:t>
            </w:r>
            <w:r>
              <w:rPr>
                <w:rFonts w:ascii="Arial"/>
                <w:sz w:val="15"/>
              </w:rPr>
              <w:t> OIL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ENERGY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135,000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1788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MPKPANA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AFAM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FRANK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1789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MPS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MIKOPOWERS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1790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MR IGIEBOR ESOSA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1791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MR LAU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1,282,500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1792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MSG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120,000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1793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M-SIX</w:t>
            </w:r>
            <w:r>
              <w:rPr>
                <w:rFonts w:ascii="Arial"/>
                <w:spacing w:val="-2"/>
                <w:sz w:val="15"/>
              </w:rPr>
              <w:t> </w:t>
            </w:r>
            <w:r>
              <w:rPr>
                <w:rFonts w:ascii="Arial"/>
                <w:sz w:val="15"/>
              </w:rPr>
              <w:t>II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SERVICES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679,500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1794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MUBIRA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VENTURES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45,000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4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1795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6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MUDATAOFEEK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VENTURES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 </w:t>
            </w:r>
            <w:r>
              <w:rPr>
                <w:rFonts w:ascii="Arial"/>
                <w:spacing w:val="-1"/>
                <w:sz w:val="15"/>
              </w:rPr>
              <w:t>IGBOORA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IBARAPA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CENTRAL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6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1796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MUFKADO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MINES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INVESTORS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1,120,500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1797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MUHALLI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PROPERTIES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80,000</w:t>
            </w:r>
          </w:p>
        </w:tc>
      </w:tr>
    </w:tbl>
    <w:p>
      <w:pPr>
        <w:spacing w:after="0" w:line="165" w:lineRule="exact"/>
        <w:jc w:val="right"/>
        <w:rPr>
          <w:rFonts w:ascii="Arial" w:hAnsi="Arial" w:cs="Arial" w:eastAsia="Arial"/>
          <w:sz w:val="15"/>
          <w:szCs w:val="15"/>
        </w:rPr>
        <w:sectPr>
          <w:pgSz w:w="12240" w:h="15840"/>
          <w:pgMar w:top="1020" w:bottom="280" w:left="1460" w:right="172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10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6"/>
        <w:gridCol w:w="5970"/>
        <w:gridCol w:w="1741"/>
      </w:tblGrid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1798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MUHAMMAD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ABDULRASHEED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160,000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1799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MUHAMMAD</w:t>
            </w:r>
            <w:r>
              <w:rPr>
                <w:rFonts w:ascii="Arial"/>
                <w:sz w:val="15"/>
              </w:rPr>
              <w:t> AMINU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1800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MUHAMMAD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IBRAHIM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GIDADO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1801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MUHAMMAD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NAZIFI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SARAKI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1802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MUHAMMAD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RABIU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DANJAJI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1803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MUHAMMAD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RUKAYYA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1804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MUHAMMAD</w:t>
            </w:r>
            <w:r>
              <w:rPr>
                <w:rFonts w:ascii="Arial"/>
                <w:sz w:val="15"/>
              </w:rPr>
              <w:t> SALEH </w:t>
            </w:r>
            <w:r>
              <w:rPr>
                <w:rFonts w:ascii="Arial"/>
                <w:spacing w:val="-2"/>
                <w:sz w:val="15"/>
              </w:rPr>
              <w:t>TURO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1805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MUHAMMAD</w:t>
            </w:r>
            <w:r>
              <w:rPr>
                <w:rFonts w:ascii="Arial"/>
                <w:sz w:val="15"/>
              </w:rPr>
              <w:t> SALISU </w:t>
            </w:r>
            <w:r>
              <w:rPr>
                <w:rFonts w:ascii="Arial"/>
                <w:spacing w:val="-1"/>
                <w:sz w:val="15"/>
              </w:rPr>
              <w:t>GIDE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120,000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4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1806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6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MUHAMMAED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ZAKARI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6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120,000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1807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MUHAMMED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NASIRU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1808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MUHAMMED</w:t>
            </w:r>
            <w:r>
              <w:rPr>
                <w:rFonts w:ascii="Arial"/>
                <w:sz w:val="15"/>
              </w:rPr>
              <w:t> SALISU </w:t>
            </w:r>
            <w:r>
              <w:rPr>
                <w:rFonts w:ascii="Arial"/>
                <w:spacing w:val="-1"/>
                <w:sz w:val="15"/>
              </w:rPr>
              <w:t>GIDE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1809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MUJAMAT </w:t>
            </w:r>
            <w:r>
              <w:rPr>
                <w:rFonts w:ascii="Arial"/>
                <w:spacing w:val="-1"/>
                <w:sz w:val="15"/>
              </w:rPr>
              <w:t>INTEGRATED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SERVICES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150,000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1810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MUJEPAT </w:t>
            </w:r>
            <w:r>
              <w:rPr>
                <w:rFonts w:ascii="Arial"/>
                <w:spacing w:val="-1"/>
                <w:sz w:val="15"/>
              </w:rPr>
              <w:t>RESOURCES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1811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MUJITABA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YUSUF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RABIU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1812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MUKAFZA</w:t>
            </w:r>
            <w:r>
              <w:rPr>
                <w:rFonts w:ascii="Calibri"/>
                <w:spacing w:val="15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NIGERIA</w:t>
            </w:r>
            <w:r>
              <w:rPr>
                <w:rFonts w:ascii="Calibri"/>
                <w:spacing w:val="-12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LIMITED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897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540,000.00</w:t>
            </w:r>
            <w:r>
              <w:rPr>
                <w:rFonts w:ascii="Calibri"/>
                <w:sz w:val="16"/>
              </w:rPr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1813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MUKFAD</w:t>
            </w:r>
            <w:r>
              <w:rPr>
                <w:rFonts w:ascii="Arial"/>
                <w:sz w:val="15"/>
              </w:rPr>
              <w:t> MINES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INVESTMENT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1814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MUKTHAR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BETEGI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z w:val="15"/>
              </w:rPr>
              <w:t>MAI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z w:val="15"/>
              </w:rPr>
              <w:t>GOLD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1815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MULTIVERSE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EXPLORATION</w:t>
            </w:r>
            <w:r>
              <w:rPr>
                <w:rFonts w:ascii="Arial"/>
                <w:sz w:val="15"/>
              </w:rPr>
              <w:t> PLC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1816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MUMAZAK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INDUSTRY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2,074,500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1817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MUNAI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1"/>
                <w:sz w:val="15"/>
              </w:rPr>
              <w:t>SWAT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INVESTMENT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288,000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1818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MURIAD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MINERALS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531,000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1819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MUSA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AMINU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1820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MUSA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BADARU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1821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MUSA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FIRDAUSI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1822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MUSA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IBRAHIM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120,000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1823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MUSA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ILIYASU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260,000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1824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MUSA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USMAN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1825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MUSIBAU</w:t>
            </w:r>
            <w:r>
              <w:rPr>
                <w:rFonts w:ascii="Arial"/>
                <w:sz w:val="15"/>
              </w:rPr>
              <w:t> OLADIMEJI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z w:val="15"/>
              </w:rPr>
              <w:t>SALAMI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1826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MUSTAPHA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ABDULLAHI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1827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MUSTAPHA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ADULRAZAK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YAKUBU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ENTERPRISES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184,500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1828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MUTUAL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COMMITMENT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700,000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1829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MUVATECH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CONSTRUCTION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1830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MUWAFFAQ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ENGINEERING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SERVICES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1831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MUZADABI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1832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MWANTOK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INTEGRATED</w:t>
            </w:r>
            <w:r>
              <w:rPr>
                <w:rFonts w:ascii="Arial"/>
                <w:sz w:val="15"/>
              </w:rPr>
              <w:t> GOLD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406,500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1833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MYNKING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MINERALS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525,000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1834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MYSTROSE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195,000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1835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MZV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GRANITE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1836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N.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FIZAH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INVESTMENT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1,584,000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1837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N.I.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1"/>
                <w:sz w:val="15"/>
              </w:rPr>
              <w:t>WOLI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INTEGRATED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SERVICES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1838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NA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UGU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295,500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1839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NACAY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CONSTRUCTION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75,000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1840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NAEL</w:t>
            </w:r>
            <w:r>
              <w:rPr>
                <w:rFonts w:ascii="Arial"/>
                <w:spacing w:val="-4"/>
                <w:sz w:val="15"/>
              </w:rPr>
              <w:t> </w:t>
            </w:r>
            <w:r>
              <w:rPr>
                <w:rFonts w:ascii="Arial"/>
                <w:sz w:val="15"/>
              </w:rPr>
              <w:t>&amp;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BIN </w:t>
            </w:r>
            <w:r>
              <w:rPr>
                <w:rFonts w:ascii="Arial"/>
                <w:spacing w:val="-1"/>
                <w:sz w:val="15"/>
              </w:rPr>
              <w:t>HARMAL</w:t>
            </w:r>
            <w:r>
              <w:rPr>
                <w:rFonts w:ascii="Arial"/>
                <w:spacing w:val="-4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HYDROEXPORT</w:t>
            </w:r>
            <w:r>
              <w:rPr>
                <w:rFonts w:ascii="Arial"/>
                <w:spacing w:val="-3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-6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75,000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1841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NAEL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BIN </w:t>
            </w:r>
            <w:r>
              <w:rPr>
                <w:rFonts w:ascii="Arial"/>
                <w:spacing w:val="-1"/>
                <w:sz w:val="15"/>
              </w:rPr>
              <w:t>HARMAL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HYDROEXPORT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75,000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1842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NAGOM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INTEGRATED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SOLUTIONS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225,000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1843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NAHAMS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RESOURCES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4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1844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NAIWA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LINK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225,000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1845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NALUCHI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PROPERTIES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1846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NAMAMIB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RESOURCES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807,000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1847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NAMANZO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VENTURES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126,000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1848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NAMARTINA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INVESTMENT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1,884,000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1849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NAMMIB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RESOURCES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1850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NAMPET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GEOPHYSICAL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CONSULTING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882,000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1851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NANTE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312,000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1852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NANUS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INVESTMENT</w:t>
            </w:r>
            <w:r>
              <w:rPr>
                <w:rFonts w:ascii="Arial"/>
                <w:sz w:val="15"/>
              </w:rPr>
              <w:t> 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72,000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1853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NANUS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INVESTMENT</w:t>
            </w:r>
            <w:r>
              <w:rPr>
                <w:rFonts w:ascii="Arial"/>
                <w:sz w:val="15"/>
              </w:rPr>
              <w:t> 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63,000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1854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NAPAL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BELT </w:t>
            </w:r>
            <w:r>
              <w:rPr>
                <w:rFonts w:ascii="Arial"/>
                <w:spacing w:val="-1"/>
                <w:sz w:val="15"/>
              </w:rPr>
              <w:t>INTERNATIONAL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135,000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1855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NAPLEON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NIG.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1856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NASARA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INTER-GLOBAL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1,460,500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4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1857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6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NASARA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PETROLEUM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CHEMICAL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MARKETING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CO.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6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288,000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1858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NASARAWA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294,000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1859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NASAUDE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INTERNATIONAL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CO,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300,000</w:t>
            </w:r>
          </w:p>
        </w:tc>
      </w:tr>
    </w:tbl>
    <w:p>
      <w:pPr>
        <w:spacing w:after="0" w:line="165" w:lineRule="exact"/>
        <w:jc w:val="right"/>
        <w:rPr>
          <w:rFonts w:ascii="Arial" w:hAnsi="Arial" w:cs="Arial" w:eastAsia="Arial"/>
          <w:sz w:val="15"/>
          <w:szCs w:val="15"/>
        </w:rPr>
        <w:sectPr>
          <w:pgSz w:w="12240" w:h="15840"/>
          <w:pgMar w:top="1020" w:bottom="280" w:left="1460" w:right="172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10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6"/>
        <w:gridCol w:w="5970"/>
        <w:gridCol w:w="1741"/>
      </w:tblGrid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1860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NASBAGO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2,692,500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1861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NASETH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ABUBAKAR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BARR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IBRAHIM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1862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NATURES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PRODUCTS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1863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NAZIFI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z w:val="15"/>
              </w:rPr>
              <w:t>MUAMMAD </w:t>
            </w:r>
            <w:r>
              <w:rPr>
                <w:rFonts w:ascii="Arial"/>
                <w:spacing w:val="-1"/>
                <w:sz w:val="15"/>
              </w:rPr>
              <w:t>SARAKI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120,000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1864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NAZIRU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RABIU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ABDULSAMAD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1865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NB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CERAMICS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15,000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1866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NBC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INFRASTRUCTURE</w:t>
            </w:r>
            <w:r>
              <w:rPr>
                <w:rFonts w:ascii="Arial"/>
                <w:spacing w:val="1"/>
                <w:sz w:val="15"/>
              </w:rPr>
              <w:t> WEST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AFRICAN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1867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NCS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INTEGRATED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RESOURCES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4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1868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6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NCV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ENTERPRISES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6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1869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NDI-ZICHAT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471,000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1870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NECIT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1,440,500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1871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NEGOFORT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INVESTMENT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1872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NEUTRALWARX</w:t>
            </w:r>
            <w:r>
              <w:rPr>
                <w:rFonts w:ascii="Arial"/>
                <w:spacing w:val="-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CONSULT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756,000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1873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NEW</w:t>
            </w:r>
            <w:r>
              <w:rPr>
                <w:rFonts w:ascii="Arial"/>
                <w:spacing w:val="7"/>
                <w:sz w:val="15"/>
              </w:rPr>
              <w:t> </w:t>
            </w:r>
            <w:r>
              <w:rPr>
                <w:rFonts w:ascii="Arial"/>
                <w:sz w:val="15"/>
              </w:rPr>
              <w:t>AGE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MINERS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156,000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1874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NEW</w:t>
            </w:r>
            <w:r>
              <w:rPr>
                <w:rFonts w:ascii="Arial"/>
                <w:spacing w:val="7"/>
                <w:sz w:val="15"/>
              </w:rPr>
              <w:t> </w:t>
            </w:r>
            <w:r>
              <w:rPr>
                <w:rFonts w:ascii="Arial"/>
                <w:sz w:val="15"/>
              </w:rPr>
              <w:t>WORLD </w:t>
            </w:r>
            <w:r>
              <w:rPr>
                <w:rFonts w:ascii="Arial"/>
                <w:spacing w:val="-1"/>
                <w:sz w:val="15"/>
              </w:rPr>
              <w:t>TECHNOLOGY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1875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NEWBURY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MINERALS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RESOURCES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727,500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1876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NEWHOPE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MINES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1,270,500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1877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NEWSIGHT 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RESOURCES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1878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NEWSTAR </w:t>
            </w:r>
            <w:r>
              <w:rPr>
                <w:rFonts w:ascii="Arial"/>
                <w:spacing w:val="-1"/>
                <w:sz w:val="15"/>
              </w:rPr>
              <w:t>MINERALS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2,520,000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1879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NEXTSTONE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WORKS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1,400,000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1880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N-FIZAHINVESTMENENT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167,500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1881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NGUO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952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38,000,000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1882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NICHMINE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RESOURCES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628,500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1883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NIGER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CONSTRUCTION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1884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NIGER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INTEGRATED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1885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NIGER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OGBARU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MULTIPURPOSE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CO-OPERATIVE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SOCIETY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1886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NKA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CHUATA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CO.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1887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NKEFRED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ENTERPRISES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1888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NKOZI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CHUKWUKANWUCHE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1889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NNALUE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VICTOR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OBUDIKE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1890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NNJO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MITCHEL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1891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NOJEEM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ADESOYE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SOBOWALE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1892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NOMEH</w:t>
            </w:r>
            <w:r>
              <w:rPr>
                <w:rFonts w:ascii="Arial"/>
                <w:sz w:val="15"/>
              </w:rPr>
              <w:t> JOSEPH </w:t>
            </w:r>
            <w:r>
              <w:rPr>
                <w:rFonts w:ascii="Arial"/>
                <w:spacing w:val="-1"/>
                <w:sz w:val="15"/>
              </w:rPr>
              <w:t>SUNDAY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1893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NORAH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1,947,000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1894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NORD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LITHIUM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INDUSTRIAL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METALS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948,000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1895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NORD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PECT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1896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NORD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SYSTEMS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127,500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1897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NORKING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INDUSTRIES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3,670,500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1898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NORTH</w:t>
            </w:r>
            <w:r>
              <w:rPr>
                <w:rFonts w:ascii="Calibri"/>
                <w:spacing w:val="-14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SOUTH</w:t>
            </w:r>
            <w:r>
              <w:rPr>
                <w:rFonts w:ascii="Calibri"/>
                <w:spacing w:val="-13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EXTRACTIVE</w:t>
            </w:r>
            <w:r>
              <w:rPr>
                <w:rFonts w:ascii="Calibri"/>
                <w:spacing w:val="-13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COMPANY</w:t>
            </w:r>
            <w:r>
              <w:rPr>
                <w:rFonts w:ascii="Calibri"/>
                <w:spacing w:val="-13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LTD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688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79,700,000.00</w:t>
            </w:r>
            <w:r>
              <w:rPr>
                <w:rFonts w:ascii="Calibri"/>
                <w:sz w:val="16"/>
              </w:rPr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1899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NORTHFOLK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MINES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481,000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1900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NOSIMARO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1901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NOVA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MINES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49,500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1902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NSUGBE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DEALERS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MULTI-PURPOSE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1903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NUA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1904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NUBIA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RESOURCES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1,752,000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1905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NUELAD</w:t>
            </w:r>
            <w:r>
              <w:rPr>
                <w:rFonts w:ascii="Arial"/>
                <w:sz w:val="15"/>
              </w:rPr>
              <w:t> OIL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&amp;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GAS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NIG.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4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1906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NULKOZ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INTEGRATED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437,500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1907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NURAH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70,500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1908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NUTSHELL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INTEGRATED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SERVICES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545,000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1909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NWANGWU </w:t>
            </w:r>
            <w:r>
              <w:rPr>
                <w:rFonts w:ascii="Arial"/>
                <w:spacing w:val="-1"/>
                <w:sz w:val="15"/>
              </w:rPr>
              <w:t>IKEMEFUNA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PETER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1910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NWANTOK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INTEGRATED</w:t>
            </w:r>
            <w:r>
              <w:rPr>
                <w:rFonts w:ascii="Arial"/>
                <w:sz w:val="15"/>
              </w:rPr>
              <w:t> 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1911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NWOKONKO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CONSTRUCTION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SERVICES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2,500,000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1912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NZEGWU </w:t>
            </w:r>
            <w:r>
              <w:rPr>
                <w:rFonts w:ascii="Arial"/>
                <w:spacing w:val="-1"/>
                <w:sz w:val="15"/>
              </w:rPr>
              <w:t>EDNA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NKIRU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1913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O.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z w:val="15"/>
              </w:rPr>
              <w:t>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ORIFA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1,600,000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1914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OAK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MINERALS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85,000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1915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OBAJANA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CEMENT</w:t>
            </w:r>
            <w:r>
              <w:rPr>
                <w:rFonts w:ascii="Arial"/>
                <w:sz w:val="15"/>
              </w:rPr>
              <w:t> PLC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2,800,000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1916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OBELUE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SUNDAY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1917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OBI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z w:val="15"/>
              </w:rPr>
              <w:t>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CONCEPTS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ENTERPRISES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1918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OBIDA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JOHN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MULTBIZ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VENTURE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4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1919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6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OBINO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INDUSTRIAL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6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552,000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1920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OBON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1921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OBOTNTE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ENTERPRISES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120,000</w:t>
            </w:r>
          </w:p>
        </w:tc>
      </w:tr>
    </w:tbl>
    <w:p>
      <w:pPr>
        <w:spacing w:after="0" w:line="165" w:lineRule="exact"/>
        <w:jc w:val="right"/>
        <w:rPr>
          <w:rFonts w:ascii="Arial" w:hAnsi="Arial" w:cs="Arial" w:eastAsia="Arial"/>
          <w:sz w:val="15"/>
          <w:szCs w:val="15"/>
        </w:rPr>
        <w:sectPr>
          <w:pgSz w:w="12240" w:h="15840"/>
          <w:pgMar w:top="1020" w:bottom="280" w:left="1460" w:right="172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10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6"/>
        <w:gridCol w:w="5970"/>
        <w:gridCol w:w="1741"/>
      </w:tblGrid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1922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OBSIDIAN</w:t>
            </w:r>
            <w:r>
              <w:rPr>
                <w:rFonts w:ascii="Arial"/>
                <w:sz w:val="15"/>
              </w:rPr>
              <w:t> 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SERVICES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58,500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1923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OBU </w:t>
            </w:r>
            <w:r>
              <w:rPr>
                <w:rFonts w:ascii="Arial"/>
                <w:spacing w:val="-1"/>
                <w:sz w:val="15"/>
              </w:rPr>
              <w:t>CEMENT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721,500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1924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OBUKWU </w:t>
            </w:r>
            <w:r>
              <w:rPr>
                <w:rFonts w:ascii="Arial"/>
                <w:spacing w:val="-1"/>
                <w:sz w:val="15"/>
              </w:rPr>
              <w:t>NKPOR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MULTIPURPOSE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1925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OCBEE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RESOURCES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18,000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1926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OCEAN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BREEZE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INVESTMENT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RESOURCES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1927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OCEAN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PROPERTIES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1,803,000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1928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ODOFIN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OYINUBI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OGURIGA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BARUWA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C FAMILY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1929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ODUKIRI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GIDEON</w:t>
            </w:r>
            <w:r>
              <w:rPr>
                <w:rFonts w:ascii="Arial"/>
                <w:sz w:val="15"/>
              </w:rPr>
              <w:t> NWANKWO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4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1930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6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ODUM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CLEMET</w:t>
            </w:r>
            <w:r>
              <w:rPr>
                <w:rFonts w:ascii="Arial"/>
                <w:sz w:val="15"/>
              </w:rPr>
              <w:t> AGILIGA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6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1931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ODUMA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CONCEPT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1932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ODUNSI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z w:val="15"/>
              </w:rPr>
              <w:t>OYEWOLE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HAMMED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1933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OFL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MARBLE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&amp;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GRANITE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2,450,000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1934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OFL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TEST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PLANT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519,000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1935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OGUCHI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INTERNATIONAL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350,000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1936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OGUNBAYO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SEMIU </w:t>
            </w:r>
            <w:r>
              <w:rPr>
                <w:rFonts w:ascii="Arial"/>
                <w:spacing w:val="-1"/>
                <w:sz w:val="15"/>
              </w:rPr>
              <w:t>ABIODUN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1937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OGUNGBILE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ABIODUN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1938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OHINDASE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PETROCHEMICAL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PRODUCTS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982,500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1939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OJASEFON</w:t>
            </w:r>
            <w:r>
              <w:rPr>
                <w:rFonts w:ascii="Arial"/>
                <w:sz w:val="15"/>
              </w:rPr>
              <w:t> 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RESOURCES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150,000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1940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OJIBABS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1941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OKAFOR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PAUL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1942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OKECHUKWU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OGAH/SILVER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FALCON</w:t>
            </w:r>
            <w:r>
              <w:rPr>
                <w:rFonts w:ascii="Arial"/>
                <w:sz w:val="15"/>
              </w:rPr>
              <w:t> 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396,000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1943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OKEKE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SYLVESTER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ODOJI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1944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OKIMA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OMIN OMIN </w:t>
            </w:r>
            <w:r>
              <w:rPr>
                <w:rFonts w:ascii="Arial"/>
                <w:spacing w:val="-1"/>
                <w:sz w:val="15"/>
              </w:rPr>
              <w:t>CYRIL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1945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OKOLIE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NWANNENMAKA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1946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OKORIE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SUNNY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220,000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1947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OKOYE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HYACINTH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ODILUO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1948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OKUEZE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CHUKWUINDU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COLLINS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1949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OKUNOYE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SUNDAY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TOYIN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1950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OLABIMS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INTEGRATED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SERVICES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120,000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1951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OLABODE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OLUMUYIWA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1952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OLALEYE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BABAJIDE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ADEMOLA</w:t>
            </w:r>
            <w:r>
              <w:rPr>
                <w:rFonts w:ascii="Arial"/>
                <w:sz w:val="15"/>
              </w:rPr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1953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OLALEYE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ISIKILI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OLADELE</w:t>
            </w:r>
            <w:r>
              <w:rPr>
                <w:rFonts w:ascii="Arial"/>
                <w:sz w:val="15"/>
              </w:rPr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1954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OLAMUWO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MATTHEWS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SUNRANMI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1955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OLARES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SONS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1956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OLAYI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z w:val="15"/>
              </w:rPr>
              <w:t>MINES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ENERGY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263,500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1957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OLAZSPORTS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INTERMEDIARY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267,000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1958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OLDSIGHTY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INVESTMENT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1959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OLERU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AUGUST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OGUCHI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1960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OLERU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OGUCHI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AUGUSTUS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1961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OLOYEDE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SONS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1962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OLUIWA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ROYAL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1963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OLUMIDE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HENRY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OMOLADE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1964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OLUSEYI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ADEDYA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BAMGBOSE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1965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OMEI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z w:val="15"/>
              </w:rPr>
              <w:t>GEMS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INTEGRATED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SERVICES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1966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OMICORE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1967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OMIENWUMI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z w:val="15"/>
              </w:rPr>
              <w:t>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RESOURCES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264,000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4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1968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OMO</w:t>
            </w:r>
            <w:r>
              <w:rPr>
                <w:rFonts w:ascii="Arial"/>
                <w:spacing w:val="1"/>
                <w:sz w:val="15"/>
              </w:rPr>
              <w:t> WOOD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INDUSTRY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1969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OMODUARE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ITOWELL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1970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OMOKANO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KINGSLEY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EFOSA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120,000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1971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OMOLUABI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BADGER</w:t>
            </w:r>
            <w:r>
              <w:rPr>
                <w:rFonts w:ascii="Arial"/>
                <w:sz w:val="15"/>
              </w:rPr>
              <w:t> MINES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6,490,000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1972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OMOWAYE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GABRIEL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OLUSEGUN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1973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ONAZAIN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1974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ONSHORE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FRONTIERS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4,100,000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1975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ONSIGN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78,000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1976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ONTOP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GEOMINERALS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CHEMICALS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412,000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1977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ONUKWU </w:t>
            </w:r>
            <w:r>
              <w:rPr>
                <w:rFonts w:ascii="Arial"/>
                <w:spacing w:val="-2"/>
                <w:sz w:val="15"/>
              </w:rPr>
              <w:t>FRANK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NDUKA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1978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ONWUDINJO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FRANCIS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NNAMDI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1979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ONYEAMUMA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VENTURES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1980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ONYEFURU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CHIBUKE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GODWIN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4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1981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6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ONYINOMS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VENTURES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6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1982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OOIA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RESOURCES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256,500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1983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OORE-OKE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DEVELOPMENT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50,000</w:t>
            </w:r>
          </w:p>
        </w:tc>
      </w:tr>
    </w:tbl>
    <w:p>
      <w:pPr>
        <w:spacing w:after="0" w:line="165" w:lineRule="exact"/>
        <w:jc w:val="right"/>
        <w:rPr>
          <w:rFonts w:ascii="Arial" w:hAnsi="Arial" w:cs="Arial" w:eastAsia="Arial"/>
          <w:sz w:val="15"/>
          <w:szCs w:val="15"/>
        </w:rPr>
        <w:sectPr>
          <w:pgSz w:w="12240" w:h="15840"/>
          <w:pgMar w:top="1020" w:bottom="280" w:left="1460" w:right="172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10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6"/>
        <w:gridCol w:w="5970"/>
        <w:gridCol w:w="1741"/>
      </w:tblGrid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1984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OPALLION </w:t>
            </w:r>
            <w:r>
              <w:rPr>
                <w:rFonts w:ascii="Arial"/>
                <w:spacing w:val="-1"/>
                <w:sz w:val="15"/>
              </w:rPr>
              <w:t>MINERALS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1985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OPHIR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EXPLORATION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145,500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1986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OPHIR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EXPLORATION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1987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OPTIVA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CRITICAL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METALS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58,000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1988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ORANTO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PETROLEUM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952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20,254,000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1989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Orbit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Exploration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&amp;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Natural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Products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952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43,284,000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1990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ORGANIC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NATURAL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GREEN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1991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ORGANICVILLE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4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1992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6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ORIENTAL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6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1,668,000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1993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OSAZUWA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MOONSHINE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1994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OSE-PAT </w:t>
            </w:r>
            <w:r>
              <w:rPr>
                <w:rFonts w:ascii="Arial"/>
                <w:spacing w:val="-1"/>
                <w:sz w:val="15"/>
              </w:rPr>
              <w:t>INVESTMENT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EMPIRE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1995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OSTEM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z w:val="15"/>
              </w:rPr>
              <w:t>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1996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OSU OWERRE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(ISIALA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MBANO)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MULTIPURPOSE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1997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OSUKOVO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SONS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1998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OSUN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BANCOOP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TRUST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COOPERATION</w:t>
            </w:r>
            <w:r>
              <w:rPr>
                <w:rFonts w:ascii="Arial"/>
                <w:sz w:val="15"/>
              </w:rPr>
              <w:t> 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106,500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1999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OTUGO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RITA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CHINWE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2000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OWUNDINJO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FRANCIS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2001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OXYGEN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DE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OXTOBER</w:t>
            </w:r>
            <w:r>
              <w:rPr>
                <w:rFonts w:ascii="Arial"/>
                <w:sz w:val="15"/>
              </w:rPr>
              <w:t> 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498,000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2002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OYEFUSI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z w:val="15"/>
              </w:rPr>
              <w:t>SAMSON </w:t>
            </w:r>
            <w:r>
              <w:rPr>
                <w:rFonts w:ascii="Arial"/>
                <w:spacing w:val="-1"/>
                <w:sz w:val="15"/>
              </w:rPr>
              <w:t>BABATUNDE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2003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OYEINTEKE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NETWORK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120,000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2004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OYEMIKE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CHRISTOPHER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2005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OYERINDE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SIMAT OLAPEJU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2006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OYUS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INTERNATIONAL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2007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OZAOMATA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MOTORS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617,000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2008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OZBOK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BUSINESS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SERVICES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2009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OZIGBU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CHINEDU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PAUL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120,000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2010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P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C SOLID </w:t>
            </w:r>
            <w:r>
              <w:rPr>
                <w:rFonts w:ascii="Arial"/>
                <w:spacing w:val="-1"/>
                <w:sz w:val="15"/>
              </w:rPr>
              <w:t>VENTURES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2011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PACKAGEPLUS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EXPRESS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120,000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2012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PAKMONIC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SYNERGY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2013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PALANDIUM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z w:val="15"/>
              </w:rPr>
              <w:t>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SERVICE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2014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PALAZZO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APARTMENT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SUITES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2015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PAMBED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460,000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2016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PANDLESS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1,033,000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2017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PARAGON</w:t>
            </w:r>
            <w:r>
              <w:rPr>
                <w:rFonts w:ascii="Arial"/>
                <w:sz w:val="15"/>
              </w:rPr>
              <w:t> WONDER </w:t>
            </w:r>
            <w:r>
              <w:rPr>
                <w:rFonts w:ascii="Arial"/>
                <w:spacing w:val="-1"/>
                <w:sz w:val="15"/>
              </w:rPr>
              <w:t>INT'L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3,850,000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2018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PARTNERS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INTERNATIONAL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FACILITIES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112,500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2019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PAULLY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BROWN OKOSISI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MERHANDISE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120,000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2020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PEACE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ENTERPRISES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2021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PEACOCK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SERVICES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667,500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2022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PEARL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MINERALS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MINES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249,000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2023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PEKINO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CONSTRUCTION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646,000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2024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PEKOLYN</w:t>
            </w:r>
            <w:r>
              <w:rPr>
                <w:rFonts w:ascii="Arial"/>
                <w:spacing w:val="-1"/>
                <w:sz w:val="15"/>
              </w:rPr>
              <w:t> TECHNICAL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SERVICE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120,000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2025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PENGXIANG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INVESTMENT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2026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PERA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MARE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ENTERPRISE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1,320,000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2027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9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PERE-ERE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&amp;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DIANA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2028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PERFECT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STONE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QUARRIES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2029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PERPETUAL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BOND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INTEGRATED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NETWORK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4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2030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PETERFIELD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RESOURCES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885,000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2031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PETLANK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2032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PETRABUILDS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273,000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2033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PHANUEL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INVESTMENT</w:t>
            </w:r>
            <w:r>
              <w:rPr>
                <w:rFonts w:ascii="Arial"/>
                <w:sz w:val="15"/>
              </w:rPr>
              <w:t> 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1,053,500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2034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PHELLOS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607,500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2035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PHOENIX</w:t>
            </w:r>
            <w:r>
              <w:rPr>
                <w:rFonts w:ascii="Arial"/>
                <w:spacing w:val="-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JAHA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2036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PHOLUDAM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250,000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2037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PHOREE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ASSOCIATES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1,569,000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2038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PHOTON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MINERALS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555,000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2039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PIANZU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CONSULTS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483,000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2040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PIER </w:t>
            </w:r>
            <w:r>
              <w:rPr>
                <w:rFonts w:ascii="Arial"/>
                <w:spacing w:val="-1"/>
                <w:sz w:val="15"/>
              </w:rPr>
              <w:t>DREDGING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MARINE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T.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2041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PIERREPORTE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1,500,000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2042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PIJOGEMS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INTERNATIONAL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868,500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4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2043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6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PINDINGA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GEMSTONE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6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2044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PIONEER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WOOD-RECTIFYING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STANDARD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288,000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2045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PLAM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z w:val="15"/>
              </w:rPr>
              <w:t>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RESOURCES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865,500</w:t>
            </w:r>
          </w:p>
        </w:tc>
      </w:tr>
    </w:tbl>
    <w:p>
      <w:pPr>
        <w:spacing w:after="0" w:line="165" w:lineRule="exact"/>
        <w:jc w:val="right"/>
        <w:rPr>
          <w:rFonts w:ascii="Arial" w:hAnsi="Arial" w:cs="Arial" w:eastAsia="Arial"/>
          <w:sz w:val="15"/>
          <w:szCs w:val="15"/>
        </w:rPr>
        <w:sectPr>
          <w:pgSz w:w="12240" w:h="15840"/>
          <w:pgMar w:top="1020" w:bottom="280" w:left="1460" w:right="172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10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6"/>
        <w:gridCol w:w="5970"/>
        <w:gridCol w:w="1741"/>
      </w:tblGrid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2046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PLANET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LYONELLEON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268,500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2047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PLATEAU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TIN</w:t>
            </w:r>
            <w:r>
              <w:rPr>
                <w:rFonts w:ascii="Arial"/>
                <w:sz w:val="15"/>
              </w:rPr>
              <w:t> MINES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4,000,000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2048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PLATINUM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ASPHALT</w:t>
            </w:r>
            <w:r>
              <w:rPr>
                <w:rFonts w:ascii="Arial"/>
                <w:sz w:val="15"/>
              </w:rPr>
              <w:t> &amp;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CRUSHING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CO.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150,000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2049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PLATINUM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z w:val="15"/>
              </w:rPr>
              <w:t>MINES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2050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PLOARIS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DOXA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INVESTMENT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292,500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2051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PLURAL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CONCEPT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166,500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2052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POLKAT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right="22"/>
              <w:jc w:val="righ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740000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2053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POLYGUARD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INVESTMENT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1,200,000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4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2054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6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POLYMINES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6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84,000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2055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PONUSA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CRUST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2056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PRASHABER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VENTURES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295,500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2057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PRECIOUS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METALS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GEMS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2058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PREMIER MINES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541,500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2059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PREMIUM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GRAINS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2060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PREMIUM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STEEL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MINES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768,000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2061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PRESCOLOG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2062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PRESTIGE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CHEN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JUN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QUARRY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150,000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2063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PRESTON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TRADING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2064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PREXEA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OIL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&amp;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GAS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SERVICES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170,500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2065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PRIME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INTEGRATED</w:t>
            </w:r>
            <w:r>
              <w:rPr>
                <w:rFonts w:ascii="Arial"/>
                <w:sz w:val="15"/>
              </w:rPr>
              <w:t> MILLS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1,179,000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2066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PRIME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SYNERGY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2,136,000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2067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PRINCE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ADENIYI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DAINI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2068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PRINCE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O.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YUNUSA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DELIGHT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ENTERPRISES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2069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PRINCE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OLUSEGUN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OKEDELE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C.M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IND.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2070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PRINCE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UGOCHUKWU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ONYELUECHIUA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2071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PRINCECOM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z w:val="15"/>
              </w:rPr>
              <w:t>OIL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SERVICES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1,526,000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2072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PRINCEPS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306,000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2073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PRINCETON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&amp;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CIVIL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ENGINEERING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1,185,500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2074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PROHTRIP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RESOURCES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1,240,500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2075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PROJECT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HEIGHT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IMPLEMENTATION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NETWORK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2076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PRONAPS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360,000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2077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PROPERTIX</w:t>
            </w:r>
            <w:r>
              <w:rPr>
                <w:rFonts w:ascii="Arial"/>
                <w:spacing w:val="-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RESOURCES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298,500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2078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PROPORTION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CONSTRUCTION</w:t>
            </w:r>
            <w:r>
              <w:rPr>
                <w:rFonts w:ascii="Arial"/>
                <w:sz w:val="15"/>
              </w:rPr>
              <w:t> WORKS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NIG.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2079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PROSPERITY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INVESTMENT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1,553,500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2080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PROVIDA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CONSULT</w:t>
            </w:r>
            <w:r>
              <w:rPr>
                <w:rFonts w:ascii="Arial"/>
                <w:sz w:val="15"/>
              </w:rPr>
              <w:t> 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75,000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2081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PROVIDENCE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PROOF</w:t>
            </w:r>
            <w:r>
              <w:rPr>
                <w:rFonts w:ascii="Arial"/>
                <w:sz w:val="15"/>
              </w:rPr>
              <w:t> 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2082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PSC </w:t>
            </w:r>
            <w:r>
              <w:rPr>
                <w:rFonts w:ascii="Arial"/>
                <w:spacing w:val="-1"/>
                <w:sz w:val="15"/>
              </w:rPr>
              <w:t>INTERNATIONAL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INVESTMENT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201,000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2083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PURECHEM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INDUSTRIES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1,200,000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2084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Q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RESOURCES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INTERNATIONAL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2085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QINGSHANYAUN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1,599,000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2086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QUAIL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RESOURCES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2087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QUARDSTAR</w:t>
            </w:r>
            <w:r>
              <w:rPr>
                <w:rFonts w:ascii="Arial"/>
                <w:sz w:val="15"/>
              </w:rPr>
              <w:t> SGS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189,000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2088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QUARRY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LINK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CONCEPT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150,000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2089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QUEENSEC</w:t>
            </w:r>
            <w:r>
              <w:rPr>
                <w:rFonts w:ascii="Arial"/>
                <w:sz w:val="15"/>
              </w:rPr>
              <w:t> 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RESOURCES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250,000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2090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R &amp;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D </w:t>
            </w:r>
            <w:r>
              <w:rPr>
                <w:rFonts w:ascii="Arial"/>
                <w:spacing w:val="-1"/>
                <w:sz w:val="15"/>
              </w:rPr>
              <w:t>MULTI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CONCEPTS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2091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R.J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GEO-SERVICES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544,000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4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2092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RABBONI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DREDGING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MARINE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2093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RABI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HADEJIA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288,000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2094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RABIU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HABIBU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2095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RABIU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HAMZA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2096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RABIU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HAMZA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2097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RABIU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YUSUF</w:t>
            </w:r>
            <w:r>
              <w:rPr>
                <w:rFonts w:ascii="Arial"/>
                <w:sz w:val="15"/>
              </w:rPr>
              <w:t> MOHAMMED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2098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RABO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INVESTMENT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2099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RABONNI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DREDGING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MARINE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2100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RADOMAK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360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CONCEPT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160,000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2101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RADSON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STRUCTURE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2102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RAGORDE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INVESTMENT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594,000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2103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RAGUDU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LONGSHAN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INVESTMENT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2104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RALPH</w:t>
            </w:r>
            <w:r>
              <w:rPr>
                <w:rFonts w:ascii="Arial"/>
                <w:sz w:val="15"/>
              </w:rPr>
              <w:t> S&amp;S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STRUCTURES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4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2105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6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RAMANI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SANNI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AUGUSTINE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6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120,000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2106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RAN-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KANK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GEOLOGICAL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SERVICES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NIG.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21,000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2107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RANGE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2,607,000</w:t>
            </w:r>
          </w:p>
        </w:tc>
      </w:tr>
    </w:tbl>
    <w:p>
      <w:pPr>
        <w:spacing w:after="0" w:line="165" w:lineRule="exact"/>
        <w:jc w:val="left"/>
        <w:rPr>
          <w:rFonts w:ascii="Arial" w:hAnsi="Arial" w:cs="Arial" w:eastAsia="Arial"/>
          <w:sz w:val="15"/>
          <w:szCs w:val="15"/>
        </w:rPr>
        <w:sectPr>
          <w:pgSz w:w="12240" w:h="15840"/>
          <w:pgMar w:top="1020" w:bottom="280" w:left="1460" w:right="172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10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6"/>
        <w:gridCol w:w="5970"/>
        <w:gridCol w:w="1741"/>
      </w:tblGrid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2108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RAOO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DATUM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CONSULT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85,500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2109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RAPAAG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124,500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2110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RAPH-DEBSON</w:t>
            </w:r>
            <w:r>
              <w:rPr>
                <w:rFonts w:ascii="Arial"/>
                <w:sz w:val="15"/>
              </w:rPr>
              <w:t> 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2111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RAS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PREMIUM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CONSTRUCTION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2112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RASHTO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H 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216,000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2113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RATCON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CONSTR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CO.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right="22"/>
              <w:jc w:val="righ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480000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2114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RAYCON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550,000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2115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RAYCORP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576,000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4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2116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6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RAYTIN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INDUSTRY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6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2117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RAZBELLO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SERVICES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1,060,000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2118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RCF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2119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REBAR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PERFECTA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2120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RECALONEQ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2121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RECITAL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INTEGRATED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SERVICES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2122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REDKEEP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INVESTMENT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7,624,000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2123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REGENCY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ASSETS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MANAGEMENT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2124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REMAWA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SERATU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SULIEMAN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2125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REMCO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SILVER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2126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REMENS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343,500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2127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REMOLAB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CO.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2128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RENECONS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3,350,000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2129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REPO-STONE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2130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RESOURCES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DE-BONHEUR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1,127,000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2131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RESOURCES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MINES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411,000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2132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RETNA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SUITES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2133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REVIVE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TECHNOLOGIES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168,000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2134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REVOLVE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MINES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2135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REXOMORPH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CO.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2136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REYNOLD</w:t>
            </w:r>
            <w:r>
              <w:rPr>
                <w:rFonts w:ascii="Calibri"/>
                <w:spacing w:val="-13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CONSTRUCTION</w:t>
            </w:r>
            <w:r>
              <w:rPr>
                <w:rFonts w:ascii="Calibri"/>
                <w:spacing w:val="-10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CO</w:t>
            </w:r>
            <w:r>
              <w:rPr>
                <w:rFonts w:ascii="Calibri"/>
                <w:spacing w:val="-12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NIG</w:t>
            </w:r>
            <w:r>
              <w:rPr>
                <w:rFonts w:ascii="Calibri"/>
                <w:spacing w:val="-11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LTD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72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3,100,009.00</w:t>
            </w:r>
            <w:r>
              <w:rPr>
                <w:rFonts w:ascii="Calibri"/>
                <w:sz w:val="16"/>
              </w:rPr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2137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RHEMA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DARK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RICHES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578,000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2138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RHIZON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CONSULTING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615,000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2139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RHODIUM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3,635,500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2140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RHOMBUS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RESOURCES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DEVELOPMENT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750,000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2141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RICHFIELDS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LITHIUM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844,500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2142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RICHGATE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2143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RICHIFA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BLOCKS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INDUSTRY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ENT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2144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RICHMANS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LUX</w:t>
            </w:r>
            <w:r>
              <w:rPr>
                <w:rFonts w:ascii="Arial"/>
                <w:spacing w:val="-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HOMES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2145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RIGHT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ANGLE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INTEGRATED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SERVICES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2146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RIM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CONSTRUCTION</w:t>
            </w:r>
            <w:r>
              <w:rPr>
                <w:rFonts w:ascii="Arial"/>
                <w:sz w:val="15"/>
              </w:rPr>
              <w:t> &amp;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TRANSPORTATION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2147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RIMENS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748,500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2148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RINGIM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GALADANCHI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z w:val="15"/>
              </w:rPr>
              <w:t>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RESOURCES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2149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RI-SEINGNUN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MINERS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2150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RIVER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DEALERS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MULTI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COOP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SOCIETY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2151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RIVERBANK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MINERAL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2152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ROADS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PLC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250,000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2153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ROBINHOOD</w:t>
            </w:r>
            <w:r>
              <w:rPr>
                <w:rFonts w:ascii="Arial"/>
                <w:sz w:val="15"/>
              </w:rPr>
              <w:t> 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SERVICES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4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2154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ROCK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FUTURE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817,500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2155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ROCK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KING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CONSTRUCTION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2156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ROCKBOTTOM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z w:val="15"/>
              </w:rPr>
              <w:t>MINES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1"/>
                <w:sz w:val="15"/>
              </w:rPr>
              <w:t>POWER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432,000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2157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ROCKBRIDGE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CONSTRUCTION</w:t>
            </w:r>
            <w:r>
              <w:rPr>
                <w:rFonts w:ascii="Arial"/>
                <w:sz w:val="15"/>
              </w:rPr>
              <w:t> 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2158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ROCKSTON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DREDGING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ALLIED WORKS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110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300,000</w:t>
            </w:r>
            <w:r>
              <w:rPr>
                <w:rFonts w:ascii="Calibri"/>
                <w:sz w:val="16"/>
              </w:rPr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2159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ROCKWATER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MINERAL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RESOURCES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627,000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2160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ROCKWORKS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INTEGRATED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2161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ROKS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DADA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2162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ROVERCOM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MINERS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MULTIPURPOSE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COOPERATIVE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2163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ROVERCOM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467,500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2164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ROYAL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ENGINEERING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STONES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1,000,000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2165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ROYAL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GREEN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TECHNOLOGIES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286,500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2166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RSIN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4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2167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6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RUI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XIN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INTERNATIONAL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6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516,000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2168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RUITAI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2,500,000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2169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RUIXIN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INTERNATIONAL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1,050,000</w:t>
            </w:r>
          </w:p>
        </w:tc>
      </w:tr>
    </w:tbl>
    <w:p>
      <w:pPr>
        <w:spacing w:after="0" w:line="165" w:lineRule="exact"/>
        <w:jc w:val="left"/>
        <w:rPr>
          <w:rFonts w:ascii="Arial" w:hAnsi="Arial" w:cs="Arial" w:eastAsia="Arial"/>
          <w:sz w:val="15"/>
          <w:szCs w:val="15"/>
        </w:rPr>
        <w:sectPr>
          <w:pgSz w:w="12240" w:h="15840"/>
          <w:pgMar w:top="1020" w:bottom="280" w:left="1460" w:right="172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10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6"/>
        <w:gridCol w:w="5970"/>
        <w:gridCol w:w="1741"/>
      </w:tblGrid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2170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RUTAI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94,500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2171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RUWAILU </w:t>
            </w:r>
            <w:r>
              <w:rPr>
                <w:rFonts w:ascii="Arial"/>
                <w:spacing w:val="-1"/>
                <w:sz w:val="15"/>
              </w:rPr>
              <w:t>ADAMU</w:t>
            </w:r>
            <w:r>
              <w:rPr>
                <w:rFonts w:ascii="Arial"/>
                <w:sz w:val="15"/>
              </w:rPr>
              <w:t> SAF &amp;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SONS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220,000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2172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RYPSON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MINERALS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303,000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2173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UMMA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TRADING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31,500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2174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S.G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EMMANUEL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CO.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75,000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2175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SA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FIDUCIA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MINES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2176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SAAB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QUARRY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&amp;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INVESTMENT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2177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SAADAH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AGRO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ALLIED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1,290,000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4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2178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6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SAA-ED </w:t>
            </w:r>
            <w:r>
              <w:rPr>
                <w:rFonts w:ascii="Arial"/>
                <w:spacing w:val="-1"/>
                <w:sz w:val="15"/>
              </w:rPr>
              <w:t>INTERGRATED</w:t>
            </w:r>
            <w:r>
              <w:rPr>
                <w:rFonts w:ascii="Arial"/>
                <w:sz w:val="15"/>
              </w:rPr>
              <w:t> 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6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750,000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2179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SAANET</w:t>
            </w:r>
            <w:r>
              <w:rPr>
                <w:rFonts w:ascii="Arial"/>
                <w:sz w:val="15"/>
              </w:rPr>
              <w:t> 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SERVICES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2180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SAFE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SITE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2181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SAHADEEN</w:t>
            </w:r>
            <w:r>
              <w:rPr>
                <w:rFonts w:ascii="Arial"/>
                <w:sz w:val="15"/>
              </w:rPr>
              <w:t> 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INTEGRATED</w:t>
            </w:r>
            <w:r>
              <w:rPr>
                <w:rFonts w:ascii="Arial"/>
                <w:sz w:val="15"/>
              </w:rPr>
              <w:t> GEO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SERVICES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207,000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2182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SAHALAN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CIVIL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ENGINEERING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2183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SAHARA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PROSPECTORS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2184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SAHEL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EXPLORATION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2185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SAHEL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LOGISTICS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PROJECTS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148,500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2186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SAHEL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RESOURCES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TRADING</w:t>
            </w:r>
            <w:r>
              <w:rPr>
                <w:rFonts w:ascii="Arial"/>
                <w:spacing w:val="1"/>
                <w:sz w:val="15"/>
              </w:rPr>
              <w:t> WEST</w:t>
            </w:r>
            <w:r>
              <w:rPr>
                <w:rFonts w:ascii="Arial"/>
                <w:sz w:val="15"/>
              </w:rPr>
              <w:t> A.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234,000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2187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SAHELIAN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GRANITES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350,000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2188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SAHINZA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IBSUAI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z w:val="15"/>
              </w:rPr>
              <w:t>GEMS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CONCEPT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2189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SAI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ALLAH-ALAL-HAFSOH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CONCEPTS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2190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SAIDU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BASHIR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SAIDU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2191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SAIKWATI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z w:val="15"/>
              </w:rPr>
              <w:t>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ENERGY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623,500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2192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SAINT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DAVIDS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PORTER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198,000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2193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SAJIBSON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2194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SAKA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WAHEED OLAMILEKAN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2195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SALAD </w:t>
            </w:r>
            <w:r>
              <w:rPr>
                <w:rFonts w:ascii="Arial"/>
                <w:spacing w:val="-1"/>
                <w:sz w:val="15"/>
              </w:rPr>
              <w:t>ESHO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2196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SALAHADIN</w:t>
            </w:r>
            <w:r>
              <w:rPr>
                <w:rFonts w:ascii="Arial"/>
                <w:sz w:val="15"/>
              </w:rPr>
              <w:t> O.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z w:val="15"/>
              </w:rPr>
              <w:t>YESSIN </w:t>
            </w:r>
            <w:r>
              <w:rPr>
                <w:rFonts w:ascii="Arial"/>
                <w:spacing w:val="-1"/>
                <w:sz w:val="15"/>
              </w:rPr>
              <w:t>ENTERPRISE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576,000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2197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SALAU LAMI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SIDIKAT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2198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SALBA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LINKS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2199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SALEH </w:t>
            </w:r>
            <w:r>
              <w:rPr>
                <w:rFonts w:ascii="Arial"/>
                <w:spacing w:val="-1"/>
                <w:sz w:val="15"/>
              </w:rPr>
              <w:t>DANLADI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MAINA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2200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SALEH MOHAMMED </w:t>
            </w:r>
            <w:r>
              <w:rPr>
                <w:rFonts w:ascii="Arial"/>
                <w:spacing w:val="-1"/>
                <w:sz w:val="15"/>
              </w:rPr>
              <w:t>TORO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620,000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2201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SALIMOT </w:t>
            </w:r>
            <w:r>
              <w:rPr>
                <w:rFonts w:ascii="Arial"/>
                <w:spacing w:val="-1"/>
                <w:sz w:val="15"/>
              </w:rPr>
              <w:t>OLATOKE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OYEWOLE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520,000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2202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SALINI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1,000,000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2203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SALMAKHAIR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514,500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2204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SALMAN </w:t>
            </w:r>
            <w:r>
              <w:rPr>
                <w:rFonts w:ascii="Arial"/>
                <w:spacing w:val="-1"/>
                <w:sz w:val="15"/>
              </w:rPr>
              <w:t>SIDDIQA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INVESTMENT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154,000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2205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SALVEGATE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TRADING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523,500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2206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SALX</w:t>
            </w:r>
            <w:r>
              <w:rPr>
                <w:rFonts w:ascii="Arial"/>
                <w:spacing w:val="-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297,000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2207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SAM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OGUNS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LARPAY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2208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SAMA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TECHNOLOGY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328,500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2209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SAMAILA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IBRAHIM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2210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SAMBO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INTEGRATED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147,000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2211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SAMCO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CITY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WORKS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2212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SAM-JENNY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VENTURES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NIG.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250,000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2213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SAMMYA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244,000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2214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SAMOSKY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ENGINEERING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2,376,500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2215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SAMPSON </w:t>
            </w:r>
            <w:r>
              <w:rPr>
                <w:rFonts w:ascii="Arial"/>
                <w:spacing w:val="-2"/>
                <w:sz w:val="15"/>
              </w:rPr>
              <w:t>CONSTRUCTION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4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2216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SAMUEL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ONINYE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VENTURES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2217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SANBELL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CONSTRUCTION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CONSULTS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120,000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2218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SAND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GRAVEL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DEALERS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ASS.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BORNO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STATE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2219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SAND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DREDGER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ASSOCIATION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1"/>
                <w:sz w:val="15"/>
              </w:rPr>
              <w:t>WSC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MCPS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2220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SAND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GRAVEL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MINERS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MPCS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102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140,000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2221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SAND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MINERS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ASSOCIATION</w:t>
            </w:r>
            <w:r>
              <w:rPr>
                <w:rFonts w:ascii="Arial"/>
                <w:sz w:val="15"/>
              </w:rPr>
              <w:t> OF </w:t>
            </w:r>
            <w:r>
              <w:rPr>
                <w:rFonts w:ascii="Arial"/>
                <w:spacing w:val="-1"/>
                <w:sz w:val="15"/>
              </w:rPr>
              <w:t>ANAMBRA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220,000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2222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SANDCRETE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ENGINEERING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327,000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2223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SANI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AHMAD/BHAJIA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INTERNATIONAL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120,000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2224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SANI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AHMAD/BHAJIA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INTERNATIONAL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120,000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2225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SANI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AHMAD/BHAJIA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INTERNATIONAL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2226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SANI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z w:val="15"/>
              </w:rPr>
              <w:t>ALIYU </w:t>
            </w:r>
            <w:r>
              <w:rPr>
                <w:rFonts w:ascii="Arial"/>
                <w:spacing w:val="-1"/>
                <w:sz w:val="15"/>
              </w:rPr>
              <w:t>MUSTAPHA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2227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SANI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DAUDA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360,000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2228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SANI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1"/>
                <w:sz w:val="15"/>
              </w:rPr>
              <w:t>LAWAL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4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2229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6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SANKARASON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6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346,500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2230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SANNA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150,000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2231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SANNUR</w:t>
            </w:r>
            <w:r>
              <w:rPr>
                <w:rFonts w:ascii="Arial"/>
                <w:sz w:val="15"/>
              </w:rPr>
              <w:t> 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ENTERPRISES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292,500</w:t>
            </w:r>
          </w:p>
        </w:tc>
      </w:tr>
    </w:tbl>
    <w:p>
      <w:pPr>
        <w:spacing w:after="0" w:line="165" w:lineRule="exact"/>
        <w:jc w:val="right"/>
        <w:rPr>
          <w:rFonts w:ascii="Arial" w:hAnsi="Arial" w:cs="Arial" w:eastAsia="Arial"/>
          <w:sz w:val="15"/>
          <w:szCs w:val="15"/>
        </w:rPr>
        <w:sectPr>
          <w:pgSz w:w="12240" w:h="15840"/>
          <w:pgMar w:top="1020" w:bottom="280" w:left="1460" w:right="172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10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6"/>
        <w:gridCol w:w="5970"/>
        <w:gridCol w:w="1741"/>
      </w:tblGrid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2232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SANOH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NFAMOUSSA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2233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SANSANIRO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INTERNATIONAL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VENTURES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2234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SANSANSINO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INTERNATIONAL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VENTURES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9,000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2235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SAPGOL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ENGINEERING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SERVICES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2236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SARAH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IMMANUEL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JNR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2237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SARFA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234,000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2238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SARGONS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OGBARU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MULTIPURPOSE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CO-OPERATIVE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SOCIETY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2239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SAUDAI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TENPAN</w:t>
            </w:r>
            <w:r>
              <w:rPr>
                <w:rFonts w:ascii="Arial"/>
                <w:sz w:val="15"/>
              </w:rPr>
              <w:t> MINES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DREDGING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72,000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4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2240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6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SAUKE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KAHUTA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6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2241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SAUNA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QUARRY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HAND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CRUSHERS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ASSOCIATION</w:t>
            </w:r>
            <w:r>
              <w:rPr>
                <w:rFonts w:ascii="Arial"/>
                <w:sz w:val="15"/>
              </w:rPr>
              <w:t> OF </w:t>
            </w:r>
            <w:r>
              <w:rPr>
                <w:rFonts w:ascii="Arial"/>
                <w:spacing w:val="-1"/>
                <w:sz w:val="15"/>
              </w:rPr>
              <w:t>NIGERIA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275,000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2242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SAWANE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INTEGRATED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TADE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420,000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2243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SAYDOUN</w:t>
            </w:r>
            <w:r>
              <w:rPr>
                <w:rFonts w:ascii="Arial"/>
                <w:sz w:val="15"/>
              </w:rPr>
              <w:t> 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150,000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2244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SCALAND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INDUSTRIES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450,000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2245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SCC</w:t>
            </w:r>
            <w:r>
              <w:rPr>
                <w:rFonts w:ascii="Calibri"/>
                <w:spacing w:val="-11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NIGERIA</w:t>
            </w:r>
            <w:r>
              <w:rPr>
                <w:rFonts w:ascii="Calibri"/>
                <w:spacing w:val="-10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LTD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72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3,000,000.00</w:t>
            </w:r>
            <w:r>
              <w:rPr>
                <w:rFonts w:ascii="Calibri"/>
                <w:sz w:val="16"/>
              </w:rPr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2246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SCHERORO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INTEGRATED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FARMS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EXP.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2247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SCT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EXPLORATION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370,000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2248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SEA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NEVER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DRY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250,000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2249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SEACORES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SERVICES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952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14,000,000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2250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SEAMAN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CONSTRUCTION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2251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SEA-SKY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157,500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2252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SEGILOLA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RESOURCES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OPERATING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952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18,609,000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2253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SENHENG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INTERNATIONAL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952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11,663,000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2254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SERMATECH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150,000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2255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SETRACO</w:t>
            </w:r>
            <w:r>
              <w:rPr>
                <w:rFonts w:ascii="Calibri"/>
                <w:spacing w:val="-11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NIG</w:t>
            </w:r>
            <w:r>
              <w:rPr>
                <w:rFonts w:ascii="Calibri"/>
                <w:spacing w:val="-10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LTD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72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1,700,000.00</w:t>
            </w:r>
            <w:r>
              <w:rPr>
                <w:rFonts w:ascii="Calibri"/>
                <w:sz w:val="16"/>
              </w:rPr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2256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SFERA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METALLICA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1,438,000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2257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SHAG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FARMS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543,000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2258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SHALOM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MINERALS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1,783,500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2259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SHAMANIC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INTERGRATED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SERVICES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150,000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2260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SHAWAL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MULTILINKS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SERVICES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2261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SHEHU</w:t>
            </w:r>
            <w:r>
              <w:rPr>
                <w:rFonts w:ascii="Arial"/>
                <w:sz w:val="15"/>
              </w:rPr>
              <w:t> KEAKILI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TAMBURAUMA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2262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SHEHU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LIKITA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ISAH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150,000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2263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SHEHU</w:t>
            </w:r>
            <w:r>
              <w:rPr>
                <w:rFonts w:ascii="Arial"/>
                <w:sz w:val="15"/>
              </w:rPr>
              <w:t> MALLAM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z w:val="15"/>
              </w:rPr>
              <w:t>ISAH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2264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SHEHU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NURA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AHMED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2265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SHEHU</w:t>
            </w:r>
            <w:r>
              <w:rPr>
                <w:rFonts w:ascii="Arial"/>
                <w:sz w:val="15"/>
              </w:rPr>
              <w:t> YAIU </w:t>
            </w:r>
            <w:r>
              <w:rPr>
                <w:rFonts w:ascii="Arial"/>
                <w:spacing w:val="-1"/>
                <w:sz w:val="15"/>
              </w:rPr>
              <w:t>ZAKARI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2266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SHEKO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NULASATU</w:t>
            </w:r>
            <w:r>
              <w:rPr>
                <w:rFonts w:ascii="Arial"/>
                <w:sz w:val="15"/>
              </w:rPr>
              <w:t> 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RESOURCES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84,000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2267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SHENG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LONG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INVESTMENT</w:t>
            </w:r>
            <w:r>
              <w:rPr>
                <w:rFonts w:ascii="Arial"/>
                <w:sz w:val="15"/>
              </w:rPr>
              <w:t> 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427,500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2268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SHI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z w:val="15"/>
              </w:rPr>
              <w:t>JIA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INVESTMENT</w:t>
            </w:r>
            <w:r>
              <w:rPr>
                <w:rFonts w:ascii="Arial"/>
                <w:sz w:val="15"/>
              </w:rPr>
              <w:t> 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5,000,000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2269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SHIDAL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585,000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2270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SHILYASU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INVESTMENT</w:t>
            </w:r>
            <w:r>
              <w:rPr>
                <w:rFonts w:ascii="Arial"/>
                <w:sz w:val="15"/>
              </w:rPr>
              <w:t> &amp;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TRADING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270,000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2271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SHINING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CLASS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INVEST,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2,072,000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2272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SHINKAFI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INVESTMENT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2273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SHOREFIELD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MINERALS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9,026,000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2274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SHORELINE</w:t>
            </w:r>
            <w:r>
              <w:rPr>
                <w:rFonts w:ascii="Arial"/>
                <w:spacing w:val="1"/>
                <w:sz w:val="15"/>
              </w:rPr>
              <w:t> POWER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147,000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2275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SHORESCOPE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ENERGY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330,000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2276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SHUAIBU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ABUBAKAR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2277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SHUAIBU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SANI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4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2278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SHUNDA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MACHINERY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2279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SI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z w:val="15"/>
              </w:rPr>
              <w:t>MING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4,560,000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2280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SIDOTER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ENTERPRISES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right="20"/>
              <w:jc w:val="righ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159,500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2281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SIGNATECH</w:t>
            </w:r>
            <w:r>
              <w:rPr>
                <w:rFonts w:ascii="Arial"/>
                <w:sz w:val="15"/>
              </w:rPr>
              <w:t> 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RESOURCES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196,000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2282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SIHAB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DREDGING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PROPERTIES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2283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SILKAS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NIG.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2284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SILVERCAT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ASSOCIATES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915,500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2285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SILVERORANGE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TECHNOLOGIES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2286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SIMADU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STANDARD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SERVICES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2287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SIMALY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2288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SIMART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INVESTMENT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2,467,500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2289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SIMDAV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STANDARD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SERVICES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394,000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2290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SIMLAS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GLOPPE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297,000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4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2291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6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SINCERITY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M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z w:val="15"/>
              </w:rPr>
              <w:t>&amp;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CONST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6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2292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SINO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DOUBLE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STAR</w:t>
            </w:r>
            <w:r>
              <w:rPr>
                <w:rFonts w:ascii="Arial"/>
                <w:sz w:val="15"/>
              </w:rPr>
              <w:t> MINE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2,782,500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2293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SINOMA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INVESTMENT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INTERNATIONAL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837,000</w:t>
            </w:r>
          </w:p>
        </w:tc>
      </w:tr>
    </w:tbl>
    <w:p>
      <w:pPr>
        <w:spacing w:after="0" w:line="165" w:lineRule="exact"/>
        <w:jc w:val="right"/>
        <w:rPr>
          <w:rFonts w:ascii="Arial" w:hAnsi="Arial" w:cs="Arial" w:eastAsia="Arial"/>
          <w:sz w:val="15"/>
          <w:szCs w:val="15"/>
        </w:rPr>
        <w:sectPr>
          <w:pgSz w:w="12240" w:h="15840"/>
          <w:pgMar w:top="1020" w:bottom="280" w:left="1460" w:right="172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10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6"/>
        <w:gridCol w:w="5970"/>
        <w:gridCol w:w="1741"/>
      </w:tblGrid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2294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SINOSTONE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111,000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2295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SINOTRUST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ENGINEERING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2,262,000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2296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SINOWAN 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INDUSTRIES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708,000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2297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SINTRUST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ENGINEERING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2298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SIT-UP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LINK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2299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SIZCO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INTEGRATED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SERVICE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825,000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2300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SIZHE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2301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SJA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INTERANATIONAL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720,000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4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2302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6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SKAFF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CONSTRUCTION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6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2303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SKECC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468,000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2304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SKF </w:t>
            </w:r>
            <w:r>
              <w:rPr>
                <w:rFonts w:ascii="Arial"/>
                <w:spacing w:val="-1"/>
                <w:sz w:val="15"/>
              </w:rPr>
              <w:t>INVESTMENT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SERVICES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27,000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2305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SKHEEM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CODE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327,000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2306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SKY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DIGITAL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GOLD </w:t>
            </w:r>
            <w:r>
              <w:rPr>
                <w:rFonts w:ascii="Arial"/>
                <w:spacing w:val="-1"/>
                <w:sz w:val="15"/>
              </w:rPr>
              <w:t>REFINERY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302,000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2307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SKYNET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SYNERGY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160,000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2308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SKYSHADE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RESOURCES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202,500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2309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SLEANA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CLEANING</w:t>
            </w:r>
            <w:r>
              <w:rPr>
                <w:rFonts w:ascii="Arial"/>
                <w:spacing w:val="1"/>
                <w:sz w:val="15"/>
              </w:rPr>
              <w:t> WIPES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2310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SLEEK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INSIGHT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1,984,000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2311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SLING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STONE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2312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SMART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INVESTMENT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2313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SMC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114,000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2314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SOCFEJA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INTEGRATED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CO.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345,000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2315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SOFOLAHAN</w:t>
            </w:r>
            <w:r>
              <w:rPr>
                <w:rFonts w:ascii="Arial"/>
                <w:sz w:val="15"/>
              </w:rPr>
              <w:t> OLUYOMIBO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OLUSEGUN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2316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SOILGOLD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741,000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2317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SOJ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INTEGRATED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SERVICES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2318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SOJO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QUARRIES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2319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SOLARY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SERVICE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354,000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2320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SOLID </w:t>
            </w:r>
            <w:r>
              <w:rPr>
                <w:rFonts w:ascii="Arial"/>
                <w:spacing w:val="-1"/>
                <w:sz w:val="15"/>
              </w:rPr>
              <w:t>SHOOTERS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&amp;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MINERALS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R.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447,000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2321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SOLID </w:t>
            </w:r>
            <w:r>
              <w:rPr>
                <w:rFonts w:ascii="Arial"/>
                <w:spacing w:val="-1"/>
                <w:sz w:val="15"/>
              </w:rPr>
              <w:t>UNIT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2,400,000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2322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SOLOMICH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MULTIBIZ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VENTURES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2323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SOMAK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INDUSTRIES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2324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SORGOLD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295,500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2325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SOTOMANOR</w:t>
            </w:r>
            <w:r>
              <w:rPr>
                <w:rFonts w:ascii="Arial"/>
                <w:sz w:val="15"/>
              </w:rPr>
              <w:t> OIL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GAS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2,200,000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2326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SOUICERP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2327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SOULEYMANE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BROTHERS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RESOURCES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57,000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2328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SOUTHDEEP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339,000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2329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SOUTHERN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ROCK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QUARRY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MINES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2330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SOUTHPORT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CEMENT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3,500,000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2331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SOUTHWEST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SHARA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RESOURCES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1,591,500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2332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1"/>
                <w:sz w:val="15"/>
              </w:rPr>
              <w:t>SOWEMIMO </w:t>
            </w:r>
            <w:r>
              <w:rPr>
                <w:rFonts w:ascii="Arial"/>
                <w:spacing w:val="-1"/>
                <w:sz w:val="15"/>
              </w:rPr>
              <w:t>HASSAN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KUNLE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2333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SPAID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144,000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2334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SPANIAGI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49,500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2335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SPARK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PLUS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355,500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2336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SPARKLE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MINES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292,500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2337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SPECIAL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PURPOSE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ACQUISITION</w:t>
            </w:r>
            <w:r>
              <w:rPr>
                <w:rFonts w:ascii="Arial"/>
                <w:sz w:val="15"/>
              </w:rPr>
              <w:t> 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25,500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2338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SPINTEX</w:t>
            </w:r>
            <w:r>
              <w:rPr>
                <w:rFonts w:ascii="Arial"/>
                <w:spacing w:val="-2"/>
                <w:sz w:val="15"/>
              </w:rPr>
              <w:t> </w:t>
            </w:r>
            <w:r>
              <w:rPr>
                <w:rFonts w:ascii="Arial"/>
                <w:sz w:val="15"/>
              </w:rPr>
              <w:t>WASTE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MANAGEMENT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2339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SPMD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102,000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4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2340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SPRING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FOUNTAIN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INFRASTURES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2341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SPRINGWELL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INTERCONTINENTAL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RESOURCES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2342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SRIVI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RESOURCES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700,000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2343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STANDARD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STONES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560,000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2344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STAPLE</w:t>
            </w:r>
            <w:r>
              <w:rPr>
                <w:rFonts w:ascii="Calibri"/>
                <w:spacing w:val="-15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GLOBAL</w:t>
            </w:r>
            <w:r>
              <w:rPr>
                <w:rFonts w:ascii="Calibri"/>
                <w:spacing w:val="-14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SERVICES</w:t>
            </w:r>
            <w:r>
              <w:rPr>
                <w:rFonts w:ascii="Calibri"/>
                <w:spacing w:val="-14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LIMITED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897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500,000.00</w:t>
            </w:r>
            <w:r>
              <w:rPr>
                <w:rFonts w:ascii="Calibri"/>
                <w:sz w:val="16"/>
              </w:rPr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2345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STAR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LINKS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QUALITY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BASE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NIG.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2346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STARSIGHT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PROTECTIVES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2347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STEEL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MATE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ENGINEERING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CONSTRUCTION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COM.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82,500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2348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STEPHEN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MHUORGA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ZAWUA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160,000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2349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STEPHEN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MULTI-CONSTANT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ENT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2350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STERON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INTERNATIONAL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RESOURCES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1,019,500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2351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STK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SERVICE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348,000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2352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STONE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ROCK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MINERALS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192,000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4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2353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6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STONEMILL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6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2354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STONEVEST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318,000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2355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STONEWORKS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INDUSTRIES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</w:tbl>
    <w:p>
      <w:pPr>
        <w:spacing w:after="0" w:line="165" w:lineRule="exact"/>
        <w:jc w:val="right"/>
        <w:rPr>
          <w:rFonts w:ascii="Arial" w:hAnsi="Arial" w:cs="Arial" w:eastAsia="Arial"/>
          <w:sz w:val="15"/>
          <w:szCs w:val="15"/>
        </w:rPr>
        <w:sectPr>
          <w:pgSz w:w="12240" w:h="15840"/>
          <w:pgMar w:top="1020" w:bottom="280" w:left="1460" w:right="172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10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6"/>
        <w:gridCol w:w="5970"/>
        <w:gridCol w:w="1741"/>
      </w:tblGrid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2356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STOPCORR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2357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STRAKHGEF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1"/>
                <w:sz w:val="15"/>
              </w:rPr>
              <w:t>WEST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AFRICA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190,000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2358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STRATEGIC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METALS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375,000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2359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STRATHMORE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INVESTMENT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172,500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2360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STV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MINES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1,500,000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2361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SUBTERRA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610,500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2362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SUCCESS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SPEED </w:t>
            </w:r>
            <w:r>
              <w:rPr>
                <w:rFonts w:ascii="Arial"/>
                <w:spacing w:val="-1"/>
                <w:sz w:val="15"/>
              </w:rPr>
              <w:t>LINK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556,000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2363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SUCTONE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VENTURES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4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2364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6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SUDAN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EXPLORATION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6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865,500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2365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SUJIMOTO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CONSTRUCTION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1,050,000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2366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SULAMA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MASUD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2367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SULEIIMAN </w:t>
            </w:r>
            <w:r>
              <w:rPr>
                <w:rFonts w:ascii="Arial"/>
                <w:spacing w:val="-1"/>
                <w:sz w:val="15"/>
              </w:rPr>
              <w:t>ABUBAKAR</w:t>
            </w:r>
            <w:r>
              <w:rPr>
                <w:rFonts w:ascii="Arial"/>
                <w:sz w:val="15"/>
              </w:rPr>
              <w:t> MAIGAMO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2368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SULEIMAN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USMAN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SULEIMAN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250,000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2369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SULTAN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MULTI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z w:val="15"/>
              </w:rPr>
              <w:t>BIZ </w:t>
            </w:r>
            <w:r>
              <w:rPr>
                <w:rFonts w:ascii="Arial"/>
                <w:spacing w:val="-1"/>
                <w:sz w:val="15"/>
              </w:rPr>
              <w:t>ENTERPRISES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522,000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2370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SUNDAY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EXPLORATION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2371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SUNDAY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SUNDAY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2372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SUNGLASS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2373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SUNLAND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METAL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MINES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943,000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2374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SUNLINK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CONSTRUCTION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2375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SUNNY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IYKE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SONS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RELIABLE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SERVICES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250,000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2376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SUNRISE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952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29,494,000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2377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SUNSHINE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865,000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2378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SUNSMAIL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CONSTRUCTION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408,000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2379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SUNVIC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ENERGY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351,000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2380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SUPER</w:t>
            </w:r>
            <w:r>
              <w:rPr>
                <w:rFonts w:ascii="Arial"/>
                <w:sz w:val="15"/>
              </w:rPr>
              <w:t> LG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COMFORT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2381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SUPER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NAVIGATORS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942,000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2382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SUPERVIN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BUILDERS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MART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2383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SUSOKA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CONCEPT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424,500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2384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SUSTAINABLE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GREEN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ENERGY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&amp;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2385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SUTOL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CRUSHED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ROCK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INDUSTRIES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1,430,000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2386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SUWALBE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2387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SWIFTMOHGLOBAL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CONGLOMERATE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2388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SYBACOMP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SOLID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160,000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2389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SYILS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2390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SYLVITE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PROJECTS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2391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SYMBIOSIS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ENERGY</w:t>
            </w:r>
            <w:r>
              <w:rPr>
                <w:rFonts w:ascii="Arial"/>
                <w:spacing w:val="1"/>
                <w:sz w:val="15"/>
              </w:rPr>
              <w:t> POWER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790,000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2392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SYNEE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ALUMONY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1,452,500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2393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SYNERGY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MULTIBUSINESS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LINK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372,000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2394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SYRITON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2395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TABCO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DYNAMICS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ENGINEERING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2396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TAD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118,500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2397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TAE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FARMS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ENT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2398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TAHAIB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VENTURES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772,500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2399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TAHIR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IBRAHIM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DANBACA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2400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TAHL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ENGINEERING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81,000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2401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TAJUDEEN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SHAFI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ENTERPRISES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4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2402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TALON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HOMES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145,500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2403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TAL-TAM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ENTERPRISES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2404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TAMANOL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620,500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2405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TAMBUR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ENTERPRISES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2406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TARDIGRADE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MINERALS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&amp;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METALS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2407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TARIHI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z w:val="15"/>
              </w:rPr>
              <w:t>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SERVICE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987,000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2408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TARLAC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INTERNATIONAL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541,500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2409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TASHE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TRADING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2410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TASKA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CHOICE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482,500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2411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TATAEO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OIL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GAS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NIG.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160,000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2412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TAWAYE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FOREIGN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TRADERS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2413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TECHNICAL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QUARRY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22,500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2414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TECTONICS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ENGINEERING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CONSULT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4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2415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6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TELE-EUROAFRIC</w:t>
            </w:r>
            <w:r>
              <w:rPr>
                <w:rFonts w:ascii="Arial"/>
                <w:sz w:val="15"/>
              </w:rPr>
              <w:t> 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6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2416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TEMARUS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2417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TEMITOS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GOLD 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40,000</w:t>
            </w:r>
          </w:p>
        </w:tc>
      </w:tr>
    </w:tbl>
    <w:p>
      <w:pPr>
        <w:spacing w:after="0" w:line="165" w:lineRule="exact"/>
        <w:jc w:val="right"/>
        <w:rPr>
          <w:rFonts w:ascii="Arial" w:hAnsi="Arial" w:cs="Arial" w:eastAsia="Arial"/>
          <w:sz w:val="15"/>
          <w:szCs w:val="15"/>
        </w:rPr>
        <w:sectPr>
          <w:pgSz w:w="12240" w:h="15840"/>
          <w:pgMar w:top="1020" w:bottom="280" w:left="1460" w:right="172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10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6"/>
        <w:gridCol w:w="5970"/>
        <w:gridCol w:w="1741"/>
      </w:tblGrid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2418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TENG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TEI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430,500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2419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TENNNESY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MULTI-RESOURCES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NIG.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165,000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2420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TERAGUN</w:t>
            </w:r>
            <w:r>
              <w:rPr>
                <w:rFonts w:ascii="Arial"/>
                <w:sz w:val="15"/>
              </w:rPr>
              <w:t> GEMS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210,000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2421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TERMINAL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LINK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VENTURES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78,000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2422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TERMOPS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375,000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2423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TERRA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PICO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CONSTRUCTION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597,000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2424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TERRID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DYNAMICS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SERVICES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199,500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2425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TESLA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MINES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160,000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4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2426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6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TETHYAN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6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2,775,000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2427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TFK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RESOURCES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294,000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2428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THE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ANGELES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QUARRY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INT'L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2429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THE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BGT </w:t>
            </w:r>
            <w:r>
              <w:rPr>
                <w:rFonts w:ascii="Arial"/>
                <w:spacing w:val="-1"/>
                <w:sz w:val="15"/>
              </w:rPr>
              <w:t>INTERNATIONAL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507,000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2430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THE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FIELD</w:t>
            </w:r>
            <w:r>
              <w:rPr>
                <w:rFonts w:ascii="Arial"/>
                <w:sz w:val="15"/>
              </w:rPr>
              <w:t> OF </w:t>
            </w:r>
            <w:r>
              <w:rPr>
                <w:rFonts w:ascii="Arial"/>
                <w:spacing w:val="-1"/>
                <w:sz w:val="15"/>
              </w:rPr>
              <w:t>DIAMOND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150,000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2431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The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Freedom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z w:val="15"/>
              </w:rPr>
              <w:t>Group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2,100,000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2432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THE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FREEDOM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GROUP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1,090,000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2433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THE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GRAND</w:t>
            </w:r>
            <w:r>
              <w:rPr>
                <w:rFonts w:ascii="Arial"/>
                <w:sz w:val="15"/>
              </w:rPr>
              <w:t> GOLD </w:t>
            </w:r>
            <w:r>
              <w:rPr>
                <w:rFonts w:ascii="Arial"/>
                <w:spacing w:val="-1"/>
                <w:sz w:val="15"/>
              </w:rPr>
              <w:t>CANYON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528,000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2434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THE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IMPERIAL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KHADOZO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2435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THE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PARLIAMENT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COMMUNICATION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NETWORK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409,500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2436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THE</w:t>
            </w:r>
            <w:r>
              <w:rPr>
                <w:rFonts w:ascii="Arial"/>
                <w:spacing w:val="1"/>
                <w:sz w:val="15"/>
              </w:rPr>
              <w:t> POWER</w:t>
            </w:r>
            <w:r>
              <w:rPr>
                <w:rFonts w:ascii="Arial"/>
                <w:sz w:val="15"/>
              </w:rPr>
              <w:t> 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360,000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2437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THE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SETAI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129,000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2438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THE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SEVENTH</w:t>
            </w:r>
            <w:r>
              <w:rPr>
                <w:rFonts w:ascii="Arial"/>
                <w:sz w:val="15"/>
              </w:rPr>
              <w:t> VILLAS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535,000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2439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THORIUM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304,000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2440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THREE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CROWNS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MINES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1,467,000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2441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TIERNEY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INVESTMENT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5,969,000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2442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TIJANI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IHAKA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GAMBO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2443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TIJJANI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YAHAYA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2444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TIMADIX</w:t>
            </w:r>
            <w:r>
              <w:rPr>
                <w:rFonts w:ascii="Arial"/>
                <w:spacing w:val="-2"/>
                <w:sz w:val="15"/>
              </w:rPr>
              <w:t> </w:t>
            </w:r>
            <w:r>
              <w:rPr>
                <w:rFonts w:ascii="Arial"/>
                <w:sz w:val="15"/>
              </w:rPr>
              <w:t>GEOMIN </w:t>
            </w:r>
            <w:r>
              <w:rPr>
                <w:rFonts w:ascii="Arial"/>
                <w:spacing w:val="-1"/>
                <w:sz w:val="15"/>
              </w:rPr>
              <w:t>CONSULT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2445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TIME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BUILDING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CONSTRUCTION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350,000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2446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TIMITIMI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z w:val="15"/>
              </w:rPr>
              <w:t>JOS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INTEGRATED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CO.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271,500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2447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TIMMEL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SOLUTIONS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DEVELOPMENT</w:t>
            </w:r>
            <w:r>
              <w:rPr>
                <w:rFonts w:ascii="Arial"/>
                <w:sz w:val="15"/>
              </w:rPr>
              <w:t> 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93,000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2448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TIMMY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INDUSTRIAL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2449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TIO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JOE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INVESTMENT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169,500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2450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TIOLUWA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18,000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2451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TK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SMILES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INTERNATIONAL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2452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TMI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z w:val="15"/>
              </w:rPr>
              <w:t>GOLD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1,249,500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2453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TOAREED</w:t>
            </w:r>
            <w:r>
              <w:rPr>
                <w:rFonts w:ascii="Arial"/>
                <w:sz w:val="15"/>
              </w:rPr>
              <w:t> AMODEMAJA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2454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TOBIDO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LOGISTIC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225,000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2455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TOC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SHARLTON</w:t>
            </w:r>
            <w:r>
              <w:rPr>
                <w:rFonts w:ascii="Arial"/>
                <w:sz w:val="15"/>
              </w:rPr>
              <w:t> MINES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2456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TOGOINA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424,500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2457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TOLADOS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VENTURES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930,000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2458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TOLANI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MUSA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HASSAN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2459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TOM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z w:val="15"/>
              </w:rPr>
              <w:t>GEO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MINIG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2460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TOMMERUP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DK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2,500,000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2461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TOMTINAS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SYNERGY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292,000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2462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TONGYI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BRASS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2463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TONGZUM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NENSOK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MINES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105,000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4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2464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TOPLINE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SYNERGY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2465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TORAA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TECHNICAL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CO.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2466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TRAC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INTERNATIONAL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1,142,000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2467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TRADE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2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TRADE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LTD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72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1,002,000.00</w:t>
            </w:r>
            <w:r>
              <w:rPr>
                <w:rFonts w:ascii="Calibri"/>
                <w:sz w:val="16"/>
              </w:rPr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2468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TRADEMORE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INVESTMENT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201,000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2469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TRAIARCH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CONSTRUCTION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2470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TRANS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AFRICA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RESOURCE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127,500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2471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TRANSALLIANCE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1,492,500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2472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TRANSITION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MINERALS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INTERNATIONAL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818,500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2473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TRANSLLIANCE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85,500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2474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TREASURE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GEMS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288,000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2475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TREE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MINES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2476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TRELIDOUG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INTERNATIONAL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360,000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4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2477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6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TRENTO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EXPLORATION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6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353,000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2478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TREPGIG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1,051,500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2479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2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TRIACTA</w:t>
            </w:r>
            <w:r>
              <w:rPr>
                <w:rFonts w:ascii="Calibri"/>
                <w:spacing w:val="-11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NIG</w:t>
            </w:r>
            <w:r>
              <w:rPr>
                <w:rFonts w:ascii="Calibri"/>
                <w:spacing w:val="-9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LTD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72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2,900,000.00</w:t>
            </w:r>
            <w:r>
              <w:rPr>
                <w:rFonts w:ascii="Calibri"/>
                <w:sz w:val="16"/>
              </w:rPr>
            </w:r>
          </w:p>
        </w:tc>
      </w:tr>
    </w:tbl>
    <w:p>
      <w:pPr>
        <w:spacing w:after="0" w:line="193" w:lineRule="exact"/>
        <w:jc w:val="left"/>
        <w:rPr>
          <w:rFonts w:ascii="Calibri" w:hAnsi="Calibri" w:cs="Calibri" w:eastAsia="Calibri"/>
          <w:sz w:val="16"/>
          <w:szCs w:val="16"/>
        </w:rPr>
        <w:sectPr>
          <w:pgSz w:w="12240" w:h="15840"/>
          <w:pgMar w:top="1020" w:bottom="280" w:left="1460" w:right="172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10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6"/>
        <w:gridCol w:w="5970"/>
        <w:gridCol w:w="1741"/>
      </w:tblGrid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2480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TRIAX</w:t>
            </w:r>
            <w:r>
              <w:rPr>
                <w:rFonts w:ascii="Arial"/>
                <w:spacing w:val="-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NIG.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8,841,500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2481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TRIMETALLIC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315,000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2482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TRIPHIBRO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INVESTMENT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520,000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2483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TRIPLE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GAIA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ROYAL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564,000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2484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TRI-POT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INTEGRATED</w:t>
            </w:r>
            <w:r>
              <w:rPr>
                <w:rFonts w:ascii="Arial"/>
                <w:sz w:val="15"/>
              </w:rPr>
              <w:t> MINES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550,000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2485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TRIPPLE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SEA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2486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TROBELL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MINERALS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247,500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2487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TROPICAL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PRODUCTS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T.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234,000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4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2488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4" w:lineRule="exact"/>
              <w:ind w:left="2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TTERNEY</w:t>
            </w:r>
            <w:r>
              <w:rPr>
                <w:rFonts w:ascii="Calibri"/>
                <w:spacing w:val="-17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INVESTMENT</w:t>
            </w:r>
            <w:r>
              <w:rPr>
                <w:rFonts w:ascii="Calibri"/>
                <w:spacing w:val="-17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LTD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4" w:lineRule="exact"/>
              <w:ind w:left="772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3,261,000.00</w:t>
            </w:r>
            <w:r>
              <w:rPr>
                <w:rFonts w:ascii="Calibri"/>
                <w:sz w:val="16"/>
              </w:rPr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2489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TUMBINGIWA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COMMERCIAL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750,000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2490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TUNTISE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INVESTMENTS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1,804,500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2491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TURES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QUARRY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SERVICES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150,000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2492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TURKISH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CONSTRUCTION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COMBINE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2493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1"/>
                <w:sz w:val="15"/>
              </w:rPr>
              <w:t>TWO </w:t>
            </w:r>
            <w:r>
              <w:rPr>
                <w:rFonts w:ascii="Arial"/>
                <w:spacing w:val="-1"/>
                <w:sz w:val="15"/>
              </w:rPr>
              <w:t>BROTHERS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ONE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DIGIT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CONCEPT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2494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1"/>
                <w:sz w:val="15"/>
              </w:rPr>
              <w:t>TWO </w:t>
            </w:r>
            <w:r>
              <w:rPr>
                <w:rFonts w:ascii="Arial"/>
                <w:spacing w:val="-1"/>
                <w:sz w:val="15"/>
              </w:rPr>
              <w:t>FRIENDS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MINES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2495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TYRO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MARKETING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CO.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292,500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2496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U 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PHONE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PLUS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420,000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2497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UCHE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ESTATE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RECREATIONAL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CENTER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2498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UGOROSS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CONSULTANCY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472,500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2499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UGYA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DEVELOPMENT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2500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UJAH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SANI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z w:val="15"/>
              </w:rPr>
              <w:t>SIMEON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2501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UKEWUTA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VENTURES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357,000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2502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ULTRAPEX</w:t>
            </w:r>
            <w:r>
              <w:rPr>
                <w:rFonts w:ascii="Arial"/>
                <w:spacing w:val="-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175,000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2503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UMAGE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2504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UMAK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COOPERATIVE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SOCIETY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1,213,000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2505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UMMAR AMINU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2506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UMUALIGBO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RESOURCES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LOGISTICS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2507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UNIQUE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EL-MAO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810,500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2508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UNITED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EARTH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RESOURCES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114,000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2509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UNITED</w:t>
            </w:r>
            <w:r>
              <w:rPr>
                <w:rFonts w:ascii="Arial"/>
                <w:sz w:val="15"/>
              </w:rPr>
              <w:t> GEOLOGY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MINERAL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RESOURCES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DEV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6,937,000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2510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UNITED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RADAK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105,000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2511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UNITED</w:t>
            </w:r>
            <w:r>
              <w:rPr>
                <w:rFonts w:ascii="Arial"/>
                <w:sz w:val="15"/>
              </w:rPr>
              <w:t> WORKERS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HOUSING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SCHEME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2512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UNIVERSAL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MINES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915,000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2513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UNIVERSAL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TREASURES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MINES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2514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UNLIMITED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STRATEGIES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508,000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2515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UP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UP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DAGELI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108,000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2516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URBANCRIBS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1,321,000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2517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URIEL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AZEL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2518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USIM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CONSTRUCTION</w:t>
            </w:r>
            <w:r>
              <w:rPr>
                <w:rFonts w:ascii="Arial"/>
                <w:sz w:val="15"/>
              </w:rPr>
              <w:t> 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75,000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2519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USMAN</w:t>
            </w:r>
            <w:r>
              <w:rPr>
                <w:rFonts w:ascii="Arial"/>
                <w:sz w:val="15"/>
              </w:rPr>
              <w:t> MOHID </w:t>
            </w:r>
            <w:r>
              <w:rPr>
                <w:rFonts w:ascii="Arial"/>
                <w:spacing w:val="-1"/>
                <w:sz w:val="15"/>
              </w:rPr>
              <w:t>NASIB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220,000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2520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USMAN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THREE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STAR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ENTERPRISES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150,000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2521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USNAN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ABUBAKAR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140,000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2522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UTANG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&amp;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ALLIED </w:t>
            </w:r>
            <w:r>
              <w:rPr>
                <w:rFonts w:ascii="Arial"/>
                <w:spacing w:val="-1"/>
                <w:sz w:val="15"/>
              </w:rPr>
              <w:t>SERVICES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52,500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2523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UTHMAN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ABDULLAHIOTTA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2524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UWANDULU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TONY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OBODO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2525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UZZUR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EPITTAH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4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2526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V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Q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CONCEPTS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191,000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2527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VAAG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OIL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GAS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80,000</w:t>
            </w:r>
          </w:p>
        </w:tc>
      </w:tr>
      <w:tr>
        <w:trPr>
          <w:trHeight w:val="214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3" w:lineRule="exact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2528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VALCORE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ENERGY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65" w:lineRule="exact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1,499,500</w:t>
            </w:r>
          </w:p>
        </w:tc>
      </w:tr>
      <w:tr>
        <w:trPr>
          <w:trHeight w:val="226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0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2529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VALUE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ROCK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ENGINEERING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2,240,000</w:t>
            </w:r>
          </w:p>
        </w:tc>
      </w:tr>
      <w:tr>
        <w:trPr>
          <w:trHeight w:val="226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0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2530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VALUE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STITCH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INVESTMENT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588,000</w:t>
            </w:r>
          </w:p>
        </w:tc>
      </w:tr>
      <w:tr>
        <w:trPr>
          <w:trHeight w:val="226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0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2531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VASTO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TERRA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RISORSA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447,000</w:t>
            </w:r>
          </w:p>
        </w:tc>
      </w:tr>
      <w:tr>
        <w:trPr>
          <w:trHeight w:val="226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0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2532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VAU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INVESTMENT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300,000</w:t>
            </w:r>
          </w:p>
        </w:tc>
      </w:tr>
      <w:tr>
        <w:trPr>
          <w:trHeight w:val="226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0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2533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VERI-TEC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SYNERGY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CONSTRUCTION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300,000</w:t>
            </w:r>
          </w:p>
        </w:tc>
      </w:tr>
      <w:tr>
        <w:trPr>
          <w:trHeight w:val="226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0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2534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VICKENY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ECOMMERCE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291,000</w:t>
            </w:r>
          </w:p>
        </w:tc>
      </w:tr>
      <w:tr>
        <w:trPr>
          <w:trHeight w:val="226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0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2535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VICKS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JC </w:t>
            </w:r>
            <w:r>
              <w:rPr>
                <w:rFonts w:ascii="Arial"/>
                <w:spacing w:val="-1"/>
                <w:sz w:val="15"/>
              </w:rPr>
              <w:t>SYSTEMS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120,000</w:t>
            </w:r>
          </w:p>
        </w:tc>
      </w:tr>
      <w:tr>
        <w:trPr>
          <w:trHeight w:val="226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0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2536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VICTORY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CROWN </w:t>
            </w:r>
            <w:r>
              <w:rPr>
                <w:rFonts w:ascii="Arial"/>
                <w:spacing w:val="-1"/>
                <w:sz w:val="15"/>
              </w:rPr>
              <w:t>ASSOCIATES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540,000</w:t>
            </w:r>
          </w:p>
        </w:tc>
      </w:tr>
      <w:tr>
        <w:trPr>
          <w:trHeight w:val="226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0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2537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VILIANT</w:t>
            </w:r>
            <w:r>
              <w:rPr>
                <w:rFonts w:ascii="Arial"/>
                <w:sz w:val="15"/>
              </w:rPr>
              <w:t> OAK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80,000</w:t>
            </w:r>
          </w:p>
        </w:tc>
      </w:tr>
      <w:tr>
        <w:trPr>
          <w:trHeight w:val="226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0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2538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VINCO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INNOVATIONS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1,793,000</w:t>
            </w:r>
          </w:p>
        </w:tc>
      </w:tr>
      <w:tr>
        <w:trPr>
          <w:trHeight w:val="226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0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2539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VINJAGO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MASS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MINERALS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80,000</w:t>
            </w:r>
          </w:p>
        </w:tc>
      </w:tr>
      <w:tr>
        <w:trPr>
          <w:trHeight w:val="226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0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2540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VINTAGE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EXPLORATION</w:t>
            </w:r>
            <w:r>
              <w:rPr>
                <w:rFonts w:ascii="Arial"/>
                <w:sz w:val="15"/>
              </w:rPr>
              <w:t> 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596,500</w:t>
            </w:r>
          </w:p>
        </w:tc>
      </w:tr>
    </w:tbl>
    <w:p>
      <w:pPr>
        <w:spacing w:after="0" w:line="240" w:lineRule="auto"/>
        <w:jc w:val="right"/>
        <w:rPr>
          <w:rFonts w:ascii="Arial" w:hAnsi="Arial" w:cs="Arial" w:eastAsia="Arial"/>
          <w:sz w:val="15"/>
          <w:szCs w:val="15"/>
        </w:rPr>
        <w:sectPr>
          <w:pgSz w:w="12240" w:h="15840"/>
          <w:pgMar w:top="1020" w:bottom="280" w:left="1460" w:right="172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10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6"/>
        <w:gridCol w:w="5970"/>
        <w:gridCol w:w="1741"/>
      </w:tblGrid>
      <w:tr>
        <w:trPr>
          <w:trHeight w:val="226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0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2541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VIRGOSCOPE</w:t>
            </w:r>
            <w:r>
              <w:rPr>
                <w:rFonts w:ascii="Arial"/>
                <w:spacing w:val="1"/>
                <w:sz w:val="15"/>
              </w:rPr>
              <w:t> WEST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AFRICA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349,500</w:t>
            </w:r>
          </w:p>
        </w:tc>
      </w:tr>
      <w:tr>
        <w:trPr>
          <w:trHeight w:val="226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0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2542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VIRILE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GENERAL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MERCHANTS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120,000</w:t>
            </w:r>
          </w:p>
        </w:tc>
      </w:tr>
      <w:tr>
        <w:trPr>
          <w:trHeight w:val="226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0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2543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VIVA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JUNIPER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VENTURES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1,179,000</w:t>
            </w:r>
          </w:p>
        </w:tc>
      </w:tr>
      <w:tr>
        <w:trPr>
          <w:trHeight w:val="226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0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2544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VIVA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MINES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300,000</w:t>
            </w:r>
          </w:p>
        </w:tc>
      </w:tr>
      <w:tr>
        <w:trPr>
          <w:trHeight w:val="226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0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2545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VMS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NATURAL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RESOURCES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26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0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2546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W</w:t>
            </w:r>
            <w:r>
              <w:rPr>
                <w:rFonts w:ascii="Arial"/>
                <w:spacing w:val="7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SERVICE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26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0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2547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WADECO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SONS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INTEGRATED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SERVICE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200,000</w:t>
            </w:r>
          </w:p>
        </w:tc>
      </w:tr>
      <w:tr>
        <w:trPr>
          <w:trHeight w:val="226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0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2548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WADTARE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1,030,000</w:t>
            </w:r>
          </w:p>
        </w:tc>
      </w:tr>
      <w:tr>
        <w:trPr>
          <w:trHeight w:val="226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0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2549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1"/>
                <w:sz w:val="15"/>
              </w:rPr>
              <w:t>WAILA </w:t>
            </w:r>
            <w:r>
              <w:rPr>
                <w:rFonts w:ascii="Arial"/>
                <w:spacing w:val="-1"/>
                <w:sz w:val="15"/>
              </w:rPr>
              <w:t>GROUP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300,000</w:t>
            </w:r>
          </w:p>
        </w:tc>
      </w:tr>
      <w:tr>
        <w:trPr>
          <w:trHeight w:val="226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0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2550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WAJUMUK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MULTISERVICES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ENTERPRISES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20,000</w:t>
            </w:r>
          </w:p>
        </w:tc>
      </w:tr>
      <w:tr>
        <w:trPr>
          <w:trHeight w:val="226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0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2551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WALHAS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180,000</w:t>
            </w:r>
          </w:p>
        </w:tc>
      </w:tr>
      <w:tr>
        <w:trPr>
          <w:trHeight w:val="226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0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2552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WALHEZ </w:t>
            </w:r>
            <w:r>
              <w:rPr>
                <w:rFonts w:ascii="Arial"/>
                <w:spacing w:val="-1"/>
                <w:sz w:val="15"/>
              </w:rPr>
              <w:t>CONST.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RENTAL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40,000</w:t>
            </w:r>
          </w:p>
        </w:tc>
      </w:tr>
      <w:tr>
        <w:trPr>
          <w:trHeight w:val="226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0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2553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1"/>
                <w:sz w:val="15"/>
              </w:rPr>
              <w:t>WAMEX</w:t>
            </w:r>
            <w:r>
              <w:rPr>
                <w:rFonts w:ascii="Arial"/>
                <w:spacing w:val="-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PROCESSING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EXPORT</w:t>
            </w:r>
            <w:r>
              <w:rPr>
                <w:rFonts w:ascii="Arial"/>
                <w:sz w:val="15"/>
              </w:rPr>
              <w:t> 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283,500</w:t>
            </w:r>
          </w:p>
        </w:tc>
      </w:tr>
      <w:tr>
        <w:trPr>
          <w:trHeight w:val="226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0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2554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WANDA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QUARRY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26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0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2555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WANGWANG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INDUSTRIES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1,300,000</w:t>
            </w:r>
          </w:p>
        </w:tc>
      </w:tr>
      <w:tr>
        <w:trPr>
          <w:trHeight w:val="226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0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2556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WARUN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CO.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1,288,500</w:t>
            </w:r>
          </w:p>
        </w:tc>
      </w:tr>
      <w:tr>
        <w:trPr>
          <w:trHeight w:val="226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0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2557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1"/>
                <w:sz w:val="15"/>
              </w:rPr>
              <w:t>WASE </w:t>
            </w:r>
            <w:r>
              <w:rPr>
                <w:rFonts w:ascii="Arial"/>
                <w:sz w:val="15"/>
              </w:rPr>
              <w:t>OIL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200,000</w:t>
            </w:r>
          </w:p>
        </w:tc>
      </w:tr>
      <w:tr>
        <w:trPr>
          <w:trHeight w:val="226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0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2558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1"/>
                <w:sz w:val="15"/>
              </w:rPr>
              <w:t>WASIA </w:t>
            </w:r>
            <w:r>
              <w:rPr>
                <w:rFonts w:ascii="Arial"/>
                <w:spacing w:val="-1"/>
                <w:sz w:val="15"/>
              </w:rPr>
              <w:t>AFRICA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CO.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150,000</w:t>
            </w:r>
          </w:p>
        </w:tc>
      </w:tr>
      <w:tr>
        <w:trPr>
          <w:trHeight w:val="226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0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2559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WASILIU </w:t>
            </w:r>
            <w:r>
              <w:rPr>
                <w:rFonts w:ascii="Arial"/>
                <w:spacing w:val="-1"/>
                <w:sz w:val="15"/>
              </w:rPr>
              <w:t>SONS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26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0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2560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WASINI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z w:val="15"/>
              </w:rPr>
              <w:t>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SERVICE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300,000</w:t>
            </w:r>
          </w:p>
        </w:tc>
      </w:tr>
      <w:tr>
        <w:trPr>
          <w:trHeight w:val="226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0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2561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WATECO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CONCEPT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300,000</w:t>
            </w:r>
          </w:p>
        </w:tc>
      </w:tr>
      <w:tr>
        <w:trPr>
          <w:trHeight w:val="226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0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2562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WATERFIELD </w:t>
            </w:r>
            <w:r>
              <w:rPr>
                <w:rFonts w:ascii="Arial"/>
                <w:spacing w:val="-1"/>
                <w:sz w:val="15"/>
              </w:rPr>
              <w:t>EXPLORATION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300,000</w:t>
            </w:r>
          </w:p>
        </w:tc>
      </w:tr>
      <w:tr>
        <w:trPr>
          <w:trHeight w:val="226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0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2563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WAZOBIA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SET </w:t>
            </w:r>
            <w:r>
              <w:rPr>
                <w:rFonts w:ascii="Arial"/>
                <w:spacing w:val="-2"/>
                <w:sz w:val="15"/>
              </w:rPr>
              <w:t>CONSTRUCTION</w:t>
            </w:r>
            <w:r>
              <w:rPr>
                <w:rFonts w:ascii="Arial"/>
                <w:sz w:val="15"/>
              </w:rPr>
              <w:t> 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1,173,000</w:t>
            </w:r>
          </w:p>
        </w:tc>
      </w:tr>
      <w:tr>
        <w:trPr>
          <w:trHeight w:val="226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0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2564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1"/>
                <w:sz w:val="15"/>
              </w:rPr>
              <w:t>WEIYE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344,000</w:t>
            </w:r>
          </w:p>
        </w:tc>
      </w:tr>
      <w:tr>
        <w:trPr>
          <w:trHeight w:val="226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0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2565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WENGS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NIG.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447,000</w:t>
            </w:r>
          </w:p>
        </w:tc>
      </w:tr>
      <w:tr>
        <w:trPr>
          <w:trHeight w:val="226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0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2566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WENSAM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26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0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2567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WESCO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ENERGY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ENGINEERING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120,000</w:t>
            </w:r>
          </w:p>
        </w:tc>
      </w:tr>
      <w:tr>
        <w:trPr>
          <w:trHeight w:val="226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0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2568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1"/>
                <w:sz w:val="15"/>
              </w:rPr>
              <w:t>WEST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AFRICAN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CERAMICS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9,550,000</w:t>
            </w:r>
          </w:p>
        </w:tc>
      </w:tr>
      <w:tr>
        <w:trPr>
          <w:trHeight w:val="226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0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2569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1"/>
                <w:sz w:val="15"/>
              </w:rPr>
              <w:t>WEST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AFRICAN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NEW</w:t>
            </w:r>
            <w:r>
              <w:rPr>
                <w:rFonts w:ascii="Arial"/>
                <w:spacing w:val="7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ENERGY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MATERIALS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241,500</w:t>
            </w:r>
          </w:p>
        </w:tc>
      </w:tr>
      <w:tr>
        <w:trPr>
          <w:trHeight w:val="226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0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2570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WESTERN </w:t>
            </w:r>
            <w:r>
              <w:rPr>
                <w:rFonts w:ascii="Arial"/>
                <w:spacing w:val="-1"/>
                <w:sz w:val="15"/>
              </w:rPr>
              <w:t>EARTH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M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400,000</w:t>
            </w:r>
          </w:p>
        </w:tc>
      </w:tr>
      <w:tr>
        <w:trPr>
          <w:trHeight w:val="226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0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2571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WESTERN </w:t>
            </w:r>
            <w:r>
              <w:rPr>
                <w:rFonts w:ascii="Arial"/>
                <w:spacing w:val="-1"/>
                <w:sz w:val="15"/>
              </w:rPr>
              <w:t>METAL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PRODUCTS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4,677,000</w:t>
            </w:r>
          </w:p>
        </w:tc>
      </w:tr>
      <w:tr>
        <w:trPr>
          <w:trHeight w:val="226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0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2572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WETDET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205,000</w:t>
            </w:r>
          </w:p>
        </w:tc>
      </w:tr>
      <w:tr>
        <w:trPr>
          <w:trHeight w:val="226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0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2573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WETECH </w:t>
            </w:r>
            <w:r>
              <w:rPr>
                <w:rFonts w:ascii="Arial"/>
                <w:spacing w:val="-2"/>
                <w:sz w:val="15"/>
              </w:rPr>
              <w:t>INDUSTRY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120,000</w:t>
            </w:r>
          </w:p>
        </w:tc>
      </w:tr>
      <w:tr>
        <w:trPr>
          <w:trHeight w:val="226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0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2574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WETIPP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200,000</w:t>
            </w:r>
          </w:p>
        </w:tc>
      </w:tr>
      <w:tr>
        <w:trPr>
          <w:trHeight w:val="226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0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2575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WHITE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HORSE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1,350,000</w:t>
            </w:r>
          </w:p>
        </w:tc>
      </w:tr>
      <w:tr>
        <w:trPr>
          <w:trHeight w:val="226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0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2576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WHITE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EXPLORATION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129,000</w:t>
            </w:r>
          </w:p>
        </w:tc>
      </w:tr>
      <w:tr>
        <w:trPr>
          <w:trHeight w:val="226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0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2577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WHITEROCKHOOD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4,124,500</w:t>
            </w:r>
          </w:p>
        </w:tc>
      </w:tr>
      <w:tr>
        <w:trPr>
          <w:trHeight w:val="226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0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2578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WHITNEYTEST</w:t>
            </w:r>
            <w:r>
              <w:rPr>
                <w:rFonts w:ascii="Arial"/>
                <w:sz w:val="15"/>
              </w:rPr>
              <w:t> WORLDWIDE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330,000</w:t>
            </w:r>
          </w:p>
        </w:tc>
      </w:tr>
      <w:tr>
        <w:trPr>
          <w:trHeight w:val="226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0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2579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1"/>
                <w:sz w:val="15"/>
              </w:rPr>
              <w:t>WILBAH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INVESTMENT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145,500</w:t>
            </w:r>
          </w:p>
        </w:tc>
      </w:tr>
      <w:tr>
        <w:trPr>
          <w:trHeight w:val="226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0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2580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WILLANDSON </w:t>
            </w:r>
            <w:r>
              <w:rPr>
                <w:rFonts w:ascii="Arial"/>
                <w:spacing w:val="-1"/>
                <w:sz w:val="15"/>
              </w:rPr>
              <w:t>INTERNATIONAL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80,000</w:t>
            </w:r>
          </w:p>
        </w:tc>
      </w:tr>
      <w:tr>
        <w:trPr>
          <w:trHeight w:val="226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0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2581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1"/>
                <w:sz w:val="15"/>
              </w:rPr>
              <w:t>WILLOW</w:t>
            </w:r>
            <w:r>
              <w:rPr>
                <w:rFonts w:ascii="Arial"/>
                <w:spacing w:val="7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ENERGY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SERVICES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40,000</w:t>
            </w:r>
          </w:p>
        </w:tc>
      </w:tr>
      <w:tr>
        <w:trPr>
          <w:trHeight w:val="226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0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2582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WILPAUL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411,000</w:t>
            </w:r>
          </w:p>
        </w:tc>
      </w:tr>
      <w:tr>
        <w:trPr>
          <w:trHeight w:val="226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0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2583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WINDLAND </w:t>
            </w:r>
            <w:r>
              <w:rPr>
                <w:rFonts w:ascii="Arial"/>
                <w:spacing w:val="-1"/>
                <w:sz w:val="15"/>
              </w:rPr>
              <w:t>ENGINEERING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PROPERTIES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160,000</w:t>
            </w:r>
          </w:p>
        </w:tc>
      </w:tr>
      <w:tr>
        <w:trPr>
          <w:trHeight w:val="226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0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2584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1"/>
                <w:sz w:val="15"/>
              </w:rPr>
              <w:t>WISEMEN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FLEET</w:t>
            </w:r>
            <w:r>
              <w:rPr>
                <w:rFonts w:ascii="Arial"/>
                <w:sz w:val="15"/>
              </w:rPr>
              <w:t> 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10,000</w:t>
            </w:r>
          </w:p>
        </w:tc>
      </w:tr>
      <w:tr>
        <w:trPr>
          <w:trHeight w:val="226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0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2585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WIZEHINA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WORLDWIDE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ENGINEERING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1,557,500</w:t>
            </w:r>
          </w:p>
        </w:tc>
      </w:tr>
      <w:tr>
        <w:trPr>
          <w:trHeight w:val="226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0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2586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WODA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MOUNTAIN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INVESTMENT</w:t>
            </w:r>
            <w:r>
              <w:rPr>
                <w:rFonts w:ascii="Arial"/>
                <w:sz w:val="15"/>
              </w:rPr>
              <w:t> 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2,421,000</w:t>
            </w:r>
          </w:p>
        </w:tc>
      </w:tr>
      <w:tr>
        <w:trPr>
          <w:trHeight w:val="226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0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2587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1"/>
                <w:sz w:val="15"/>
              </w:rPr>
              <w:t>WOLID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INTERNATIONAL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SERVICES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700,000</w:t>
            </w:r>
          </w:p>
        </w:tc>
      </w:tr>
      <w:tr>
        <w:trPr>
          <w:trHeight w:val="226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0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2588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1"/>
                <w:sz w:val="15"/>
              </w:rPr>
              <w:t>WOMEN</w:t>
            </w:r>
            <w:r>
              <w:rPr>
                <w:rFonts w:ascii="Arial"/>
                <w:sz w:val="15"/>
              </w:rPr>
              <w:t> M.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EBONYI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STATE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C.MINT.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COO.S.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200,000</w:t>
            </w:r>
          </w:p>
        </w:tc>
      </w:tr>
      <w:tr>
        <w:trPr>
          <w:trHeight w:val="226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0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2589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WOODHOUSE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184,500</w:t>
            </w:r>
          </w:p>
        </w:tc>
      </w:tr>
      <w:tr>
        <w:trPr>
          <w:trHeight w:val="226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0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2590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WOODLITE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INTERNATIONAL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SERVICES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80,000</w:t>
            </w:r>
          </w:p>
        </w:tc>
      </w:tr>
      <w:tr>
        <w:trPr>
          <w:trHeight w:val="226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0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2591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2"/>
                <w:sz w:val="15"/>
              </w:rPr>
              <w:t>WP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SYNDICATE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1,000,000</w:t>
            </w:r>
          </w:p>
        </w:tc>
      </w:tr>
      <w:tr>
        <w:trPr>
          <w:trHeight w:val="226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0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2592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WUJAMP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313,500</w:t>
            </w:r>
          </w:p>
        </w:tc>
      </w:tr>
      <w:tr>
        <w:trPr>
          <w:trHeight w:val="226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0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2593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XAVIER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PROPERTIES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40,000</w:t>
            </w:r>
          </w:p>
        </w:tc>
      </w:tr>
      <w:tr>
        <w:trPr>
          <w:trHeight w:val="226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0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2594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XCED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MULTISYSTEM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1,336,500</w:t>
            </w:r>
          </w:p>
        </w:tc>
      </w:tr>
      <w:tr>
        <w:trPr>
          <w:trHeight w:val="226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0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2595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XENESIS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MINERALS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300,000</w:t>
            </w:r>
          </w:p>
        </w:tc>
      </w:tr>
      <w:tr>
        <w:trPr>
          <w:trHeight w:val="226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0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2596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XENOTIME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610,500</w:t>
            </w:r>
          </w:p>
        </w:tc>
      </w:tr>
      <w:tr>
        <w:trPr>
          <w:trHeight w:val="226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0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2597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XERXES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30,000</w:t>
            </w:r>
          </w:p>
        </w:tc>
      </w:tr>
      <w:tr>
        <w:trPr>
          <w:trHeight w:val="226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0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2598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XFFLO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606,000</w:t>
            </w:r>
          </w:p>
        </w:tc>
      </w:tr>
      <w:tr>
        <w:trPr>
          <w:trHeight w:val="226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0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2599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XI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CAB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60,000</w:t>
            </w:r>
          </w:p>
        </w:tc>
      </w:tr>
    </w:tbl>
    <w:p>
      <w:pPr>
        <w:spacing w:after="0" w:line="240" w:lineRule="auto"/>
        <w:jc w:val="right"/>
        <w:rPr>
          <w:rFonts w:ascii="Arial" w:hAnsi="Arial" w:cs="Arial" w:eastAsia="Arial"/>
          <w:sz w:val="15"/>
          <w:szCs w:val="15"/>
        </w:rPr>
        <w:sectPr>
          <w:pgSz w:w="12240" w:h="15840"/>
          <w:pgMar w:top="1020" w:bottom="280" w:left="1460" w:right="172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10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6"/>
        <w:gridCol w:w="5970"/>
        <w:gridCol w:w="1741"/>
      </w:tblGrid>
      <w:tr>
        <w:trPr>
          <w:trHeight w:val="226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0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2600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XIANG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HUI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INT'L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2,300,000</w:t>
            </w:r>
          </w:p>
        </w:tc>
      </w:tr>
      <w:tr>
        <w:trPr>
          <w:trHeight w:val="226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0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2601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XINCO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RESOURCES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&amp;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ALLIED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963,000</w:t>
            </w:r>
          </w:p>
        </w:tc>
      </w:tr>
      <w:tr>
        <w:trPr>
          <w:trHeight w:val="226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0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2602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XINHUI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INDUSTRIAL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NIG.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420,000</w:t>
            </w:r>
          </w:p>
        </w:tc>
      </w:tr>
      <w:tr>
        <w:trPr>
          <w:trHeight w:val="226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0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2603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XROCK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INVESTMENT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CONSTRUCTION</w:t>
            </w:r>
            <w:r>
              <w:rPr>
                <w:rFonts w:ascii="Arial"/>
                <w:sz w:val="15"/>
              </w:rPr>
              <w:t> WORK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26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0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2604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XTENSIVE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INTERNATIONAL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80,000</w:t>
            </w:r>
          </w:p>
        </w:tc>
      </w:tr>
      <w:tr>
        <w:trPr>
          <w:trHeight w:val="226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0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2605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XTRA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MINERALS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1,104,000</w:t>
            </w:r>
          </w:p>
        </w:tc>
      </w:tr>
      <w:tr>
        <w:trPr>
          <w:trHeight w:val="226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0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2606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XUNFEI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609,000</w:t>
            </w:r>
          </w:p>
        </w:tc>
      </w:tr>
      <w:tr>
        <w:trPr>
          <w:trHeight w:val="226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0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2607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YAHYA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IBRAHIM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z w:val="15"/>
              </w:rPr>
              <w:t>BELLO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500,000</w:t>
            </w:r>
          </w:p>
        </w:tc>
      </w:tr>
      <w:tr>
        <w:trPr>
          <w:trHeight w:val="226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0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2608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YAIN </w:t>
            </w:r>
            <w:r>
              <w:rPr>
                <w:rFonts w:ascii="Arial"/>
                <w:spacing w:val="-1"/>
                <w:sz w:val="15"/>
              </w:rPr>
              <w:t>MODANZ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GEOPHYSICS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ENG.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NIG.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LTD,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144,000</w:t>
            </w:r>
          </w:p>
        </w:tc>
      </w:tr>
      <w:tr>
        <w:trPr>
          <w:trHeight w:val="226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0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2609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YALMASHIYA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FARMS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2,163,000</w:t>
            </w:r>
          </w:p>
        </w:tc>
      </w:tr>
      <w:tr>
        <w:trPr>
          <w:trHeight w:val="226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0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2610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YAMALAM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MOTORS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300,000</w:t>
            </w:r>
          </w:p>
        </w:tc>
      </w:tr>
      <w:tr>
        <w:trPr>
          <w:trHeight w:val="226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0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2611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YAMIKOLA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40,000</w:t>
            </w:r>
          </w:p>
        </w:tc>
      </w:tr>
      <w:tr>
        <w:trPr>
          <w:trHeight w:val="226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0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2612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1"/>
                <w:sz w:val="15"/>
              </w:rPr>
              <w:t>YAMMAWA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SONS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240,000</w:t>
            </w:r>
          </w:p>
        </w:tc>
      </w:tr>
      <w:tr>
        <w:trPr>
          <w:trHeight w:val="226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0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2613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YARGATA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GEMS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JEWELRY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825,500</w:t>
            </w:r>
          </w:p>
        </w:tc>
      </w:tr>
      <w:tr>
        <w:trPr>
          <w:trHeight w:val="226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0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2614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YARINAMODANZ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GEOPHYSICS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ENGINEERING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40,000</w:t>
            </w:r>
          </w:p>
        </w:tc>
      </w:tr>
      <w:tr>
        <w:trPr>
          <w:trHeight w:val="226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0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2615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YASHE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TRADING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40,000</w:t>
            </w:r>
          </w:p>
        </w:tc>
      </w:tr>
      <w:tr>
        <w:trPr>
          <w:trHeight w:val="226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0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2616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YASIN </w:t>
            </w:r>
            <w:r>
              <w:rPr>
                <w:rFonts w:ascii="Arial"/>
                <w:spacing w:val="-1"/>
                <w:sz w:val="15"/>
              </w:rPr>
              <w:t>DYNAMIC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STANDARD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870,000</w:t>
            </w:r>
          </w:p>
        </w:tc>
      </w:tr>
      <w:tr>
        <w:trPr>
          <w:trHeight w:val="226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0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2617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YAU </w:t>
            </w:r>
            <w:r>
              <w:rPr>
                <w:rFonts w:ascii="Arial"/>
                <w:spacing w:val="-1"/>
                <w:sz w:val="15"/>
              </w:rPr>
              <w:t>SULEIMAN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40,000</w:t>
            </w:r>
          </w:p>
        </w:tc>
      </w:tr>
    </w:tbl>
    <w:p>
      <w:pPr>
        <w:spacing w:after="0" w:line="240" w:lineRule="auto"/>
        <w:jc w:val="right"/>
        <w:rPr>
          <w:rFonts w:ascii="Arial" w:hAnsi="Arial" w:cs="Arial" w:eastAsia="Arial"/>
          <w:sz w:val="15"/>
          <w:szCs w:val="15"/>
        </w:rPr>
        <w:sectPr>
          <w:pgSz w:w="12240" w:h="15840"/>
          <w:pgMar w:top="1020" w:bottom="280" w:left="1460" w:right="172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10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6"/>
        <w:gridCol w:w="5970"/>
        <w:gridCol w:w="1741"/>
      </w:tblGrid>
      <w:tr>
        <w:trPr>
          <w:trHeight w:val="226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0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2618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YAUM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MINERALS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CONCEPT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120,000</w:t>
            </w:r>
          </w:p>
        </w:tc>
      </w:tr>
      <w:tr>
        <w:trPr>
          <w:trHeight w:val="226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0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2619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YAZAD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INDUSTRIES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&amp;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DEVELOPMENT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CO.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500</w:t>
            </w:r>
            <w:r>
              <w:rPr>
                <w:rFonts w:ascii="Arial"/>
                <w:sz w:val="15"/>
              </w:rPr>
            </w:r>
          </w:p>
        </w:tc>
      </w:tr>
      <w:tr>
        <w:trPr>
          <w:trHeight w:val="226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0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2620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YELLOW</w:t>
            </w:r>
            <w:r>
              <w:rPr>
                <w:rFonts w:ascii="Arial"/>
                <w:spacing w:val="7"/>
                <w:sz w:val="15"/>
              </w:rPr>
              <w:t> </w:t>
            </w:r>
            <w:r>
              <w:rPr>
                <w:rFonts w:ascii="Arial"/>
                <w:sz w:val="15"/>
              </w:rPr>
              <w:t>OLA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INTERNATIONAL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294,000</w:t>
            </w:r>
          </w:p>
        </w:tc>
      </w:tr>
      <w:tr>
        <w:trPr>
          <w:trHeight w:val="226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0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2621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YILJOE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544,500</w:t>
            </w:r>
          </w:p>
        </w:tc>
      </w:tr>
      <w:tr>
        <w:trPr>
          <w:trHeight w:val="226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0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2622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YMT </w:t>
            </w:r>
            <w:r>
              <w:rPr>
                <w:rFonts w:ascii="Arial"/>
                <w:spacing w:val="-1"/>
                <w:sz w:val="15"/>
              </w:rPr>
              <w:t>MULTIENTERPRISE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1,275,000</w:t>
            </w:r>
          </w:p>
        </w:tc>
      </w:tr>
      <w:tr>
        <w:trPr>
          <w:trHeight w:val="226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0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2623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YO-ALKAITO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SONS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839,000</w:t>
            </w:r>
          </w:p>
        </w:tc>
      </w:tr>
      <w:tr>
        <w:trPr>
          <w:trHeight w:val="226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0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2624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YUNUS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PLASTICS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26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0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2625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YUSFAH</w:t>
            </w:r>
            <w:r>
              <w:rPr>
                <w:rFonts w:ascii="Arial"/>
                <w:sz w:val="15"/>
              </w:rPr>
              <w:t> 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ENTERPRISES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200,000</w:t>
            </w:r>
          </w:p>
        </w:tc>
      </w:tr>
      <w:tr>
        <w:trPr>
          <w:trHeight w:val="226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0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2626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YUSRA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AGRO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VENTURES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294,000</w:t>
            </w:r>
          </w:p>
        </w:tc>
      </w:tr>
      <w:tr>
        <w:trPr>
          <w:trHeight w:val="226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0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2627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YUSUF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DAUDA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ADEDIMEJI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60,000</w:t>
            </w:r>
          </w:p>
        </w:tc>
      </w:tr>
      <w:tr>
        <w:trPr>
          <w:trHeight w:val="226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0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2628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YUSUF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IBRAHIM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320,000</w:t>
            </w:r>
          </w:p>
        </w:tc>
      </w:tr>
      <w:tr>
        <w:trPr>
          <w:trHeight w:val="226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0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2629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YUSUF</w:t>
            </w:r>
            <w:r>
              <w:rPr>
                <w:rFonts w:ascii="Arial"/>
                <w:sz w:val="15"/>
              </w:rPr>
              <w:t> MOHAMMED </w:t>
            </w:r>
            <w:r>
              <w:rPr>
                <w:rFonts w:ascii="Arial"/>
                <w:spacing w:val="-1"/>
                <w:sz w:val="15"/>
              </w:rPr>
              <w:t>RABIU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60,000</w:t>
            </w:r>
          </w:p>
        </w:tc>
      </w:tr>
      <w:tr>
        <w:trPr>
          <w:trHeight w:val="226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0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2630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YUXIN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INTERNATIONAL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554,500</w:t>
            </w:r>
          </w:p>
        </w:tc>
      </w:tr>
      <w:tr>
        <w:trPr>
          <w:trHeight w:val="226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0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2631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YYGC </w:t>
            </w:r>
            <w:r>
              <w:rPr>
                <w:rFonts w:ascii="Arial"/>
                <w:spacing w:val="-1"/>
                <w:sz w:val="15"/>
              </w:rPr>
              <w:t>ENERGY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TECHNOLOGY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494,000</w:t>
            </w:r>
          </w:p>
        </w:tc>
      </w:tr>
      <w:tr>
        <w:trPr>
          <w:trHeight w:val="226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0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2632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Z &amp;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INVESTMENT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200,000</w:t>
            </w:r>
          </w:p>
        </w:tc>
      </w:tr>
      <w:tr>
        <w:trPr>
          <w:trHeight w:val="226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0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2633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ZAHAMEN</w:t>
            </w:r>
            <w:r>
              <w:rPr>
                <w:rFonts w:ascii="Arial"/>
                <w:sz w:val="15"/>
              </w:rPr>
              <w:t> 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DIMENSION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6,000</w:t>
            </w:r>
          </w:p>
        </w:tc>
      </w:tr>
      <w:tr>
        <w:trPr>
          <w:trHeight w:val="226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0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2634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ZAIYAQ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MULTIVENTURES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1,467,000</w:t>
            </w:r>
          </w:p>
        </w:tc>
      </w:tr>
      <w:tr>
        <w:trPr>
          <w:trHeight w:val="226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0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2635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ZAK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VENTURE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PVT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1,060,500</w:t>
            </w:r>
          </w:p>
        </w:tc>
      </w:tr>
      <w:tr>
        <w:trPr>
          <w:trHeight w:val="226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0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2636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ZAMFARA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RICE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COTTON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MINES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DEV.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CO.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543,000</w:t>
            </w:r>
          </w:p>
        </w:tc>
      </w:tr>
      <w:tr>
        <w:trPr>
          <w:trHeight w:val="226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0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2637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ZANAS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TECHNOLOGIES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60,000</w:t>
            </w:r>
          </w:p>
        </w:tc>
      </w:tr>
      <w:tr>
        <w:trPr>
          <w:trHeight w:val="226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0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2638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ZANDACO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INTEGRATED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RESOURCES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60,000</w:t>
            </w:r>
          </w:p>
        </w:tc>
      </w:tr>
      <w:tr>
        <w:trPr>
          <w:trHeight w:val="226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0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2639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ZANDREA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885,000</w:t>
            </w:r>
          </w:p>
        </w:tc>
      </w:tr>
      <w:tr>
        <w:trPr>
          <w:trHeight w:val="226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0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2640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ZAQUA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CAPITAL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CONCEPTS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26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0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2641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ZAREWA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SERVICES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800,000</w:t>
            </w:r>
          </w:p>
        </w:tc>
      </w:tr>
      <w:tr>
        <w:trPr>
          <w:trHeight w:val="226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0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2642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ZARMA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BUKAR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40,000</w:t>
            </w:r>
          </w:p>
        </w:tc>
      </w:tr>
      <w:tr>
        <w:trPr>
          <w:trHeight w:val="226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0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2643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ZEBERCED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1,500,000</w:t>
            </w:r>
          </w:p>
        </w:tc>
      </w:tr>
      <w:tr>
        <w:trPr>
          <w:trHeight w:val="226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0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2644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ZEBRA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ENERGY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0"/>
              <w:ind w:left="772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9,691,000.00</w:t>
            </w:r>
            <w:r>
              <w:rPr>
                <w:rFonts w:ascii="Calibri"/>
                <w:sz w:val="16"/>
              </w:rPr>
            </w:r>
          </w:p>
        </w:tc>
      </w:tr>
      <w:tr>
        <w:trPr>
          <w:trHeight w:val="226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0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2645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ZEEBRO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RESOURCES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2,488,000</w:t>
            </w:r>
          </w:p>
        </w:tc>
      </w:tr>
      <w:tr>
        <w:trPr>
          <w:trHeight w:val="226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0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2646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ZEENEGZYJIB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300,000</w:t>
            </w:r>
          </w:p>
        </w:tc>
      </w:tr>
      <w:tr>
        <w:trPr>
          <w:trHeight w:val="226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0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2647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ZEESHED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270,000</w:t>
            </w:r>
          </w:p>
        </w:tc>
      </w:tr>
      <w:tr>
        <w:trPr>
          <w:trHeight w:val="226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0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2648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ZEFNO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MINERLAS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&amp;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MULTISERVICES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300,000</w:t>
            </w:r>
          </w:p>
        </w:tc>
      </w:tr>
      <w:tr>
        <w:trPr>
          <w:trHeight w:val="226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0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2649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ZENDEX</w:t>
            </w:r>
            <w:r>
              <w:rPr>
                <w:rFonts w:ascii="Arial"/>
                <w:spacing w:val="-2"/>
                <w:sz w:val="15"/>
              </w:rPr>
              <w:t> </w:t>
            </w:r>
            <w:r>
              <w:rPr>
                <w:rFonts w:ascii="Arial"/>
                <w:sz w:val="15"/>
              </w:rPr>
              <w:t>MINES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1,350,000</w:t>
            </w:r>
          </w:p>
        </w:tc>
      </w:tr>
      <w:tr>
        <w:trPr>
          <w:trHeight w:val="226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0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2650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ZENOC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INVESTMENTS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60,000</w:t>
            </w:r>
          </w:p>
        </w:tc>
      </w:tr>
      <w:tr>
        <w:trPr>
          <w:trHeight w:val="226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0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2651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ZEROX</w:t>
            </w:r>
            <w:r>
              <w:rPr>
                <w:rFonts w:ascii="Arial"/>
                <w:spacing w:val="-2"/>
                <w:sz w:val="15"/>
              </w:rPr>
              <w:t> </w:t>
            </w:r>
            <w:r>
              <w:rPr>
                <w:rFonts w:ascii="Arial"/>
                <w:sz w:val="15"/>
              </w:rPr>
              <w:t>PJB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2"/>
                <w:sz w:val="15"/>
              </w:rPr>
              <w:t>CONSTRUCTION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420,000</w:t>
            </w:r>
          </w:p>
        </w:tc>
      </w:tr>
      <w:tr>
        <w:trPr>
          <w:trHeight w:val="226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0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2652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ZHENKEEM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LIMITED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498,000</w:t>
            </w:r>
          </w:p>
        </w:tc>
      </w:tr>
      <w:tr>
        <w:trPr>
          <w:trHeight w:val="226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0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2653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ZHI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YOUNG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400,000</w:t>
            </w:r>
          </w:p>
        </w:tc>
      </w:tr>
      <w:tr>
        <w:trPr>
          <w:trHeight w:val="226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0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2654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ZHONG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TAI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200,000</w:t>
            </w:r>
          </w:p>
        </w:tc>
      </w:tr>
      <w:tr>
        <w:trPr>
          <w:trHeight w:val="226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0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2655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ZHONG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XING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INVESTMENT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50,000</w:t>
            </w:r>
          </w:p>
        </w:tc>
      </w:tr>
      <w:tr>
        <w:trPr>
          <w:trHeight w:val="226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0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2656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ZHONGCHENG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COMPANY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2,287,500</w:t>
            </w:r>
          </w:p>
        </w:tc>
      </w:tr>
      <w:tr>
        <w:trPr>
          <w:trHeight w:val="226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0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2657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ZHONGJIN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207,000</w:t>
            </w:r>
          </w:p>
        </w:tc>
      </w:tr>
      <w:tr>
        <w:trPr>
          <w:trHeight w:val="226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0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2658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ZIDY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PRIME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TRAVELS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AND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TOURISM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285,000</w:t>
            </w:r>
          </w:p>
        </w:tc>
      </w:tr>
      <w:tr>
        <w:trPr>
          <w:trHeight w:val="226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0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2659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ZIJIN MIDAS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5,694,000</w:t>
            </w:r>
          </w:p>
        </w:tc>
      </w:tr>
      <w:tr>
        <w:trPr>
          <w:trHeight w:val="226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0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2660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ZILA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ENERGY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1,098,000</w:t>
            </w:r>
          </w:p>
        </w:tc>
      </w:tr>
      <w:tr>
        <w:trPr>
          <w:trHeight w:val="226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0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2661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ZINTAS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40,000</w:t>
            </w:r>
          </w:p>
        </w:tc>
      </w:tr>
      <w:tr>
        <w:trPr>
          <w:trHeight w:val="226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0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2662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ZN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STANDARD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SERVICES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"/>
              <w:ind w:left="103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3,446,000</w:t>
            </w:r>
          </w:p>
        </w:tc>
      </w:tr>
      <w:tr>
        <w:trPr>
          <w:trHeight w:val="226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0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2663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ZOLITO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INTERNATIONAL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244,500</w:t>
            </w:r>
          </w:p>
        </w:tc>
      </w:tr>
      <w:tr>
        <w:trPr>
          <w:trHeight w:val="226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0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2664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ZORIGHT</w:t>
            </w:r>
            <w:r>
              <w:rPr>
                <w:rFonts w:ascii="Arial"/>
                <w:sz w:val="15"/>
              </w:rPr>
              <w:t> GLOBAL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100,000</w:t>
            </w:r>
          </w:p>
        </w:tc>
      </w:tr>
      <w:tr>
        <w:trPr>
          <w:trHeight w:val="226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0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2665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ZUBAIRU</w:t>
            </w:r>
            <w:r>
              <w:rPr>
                <w:rFonts w:ascii="Arial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BINTA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ZULAIHAT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80,000</w:t>
            </w:r>
          </w:p>
        </w:tc>
      </w:tr>
      <w:tr>
        <w:trPr>
          <w:trHeight w:val="226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0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2666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0"/>
              <w:ind w:left="23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Zuma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828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Coal</w:t>
            </w:r>
            <w:r>
              <w:rPr>
                <w:rFonts w:ascii="Calibri"/>
                <w:spacing w:val="-7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Ltd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0"/>
              <w:ind w:left="688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17,630,000.00</w:t>
            </w:r>
            <w:r>
              <w:rPr>
                <w:rFonts w:ascii="Calibri"/>
                <w:sz w:val="16"/>
              </w:rPr>
            </w:r>
          </w:p>
        </w:tc>
      </w:tr>
      <w:tr>
        <w:trPr>
          <w:trHeight w:val="226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0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2667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ZUMA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METALS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&amp;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ENERGY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RESOURCES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300,000</w:t>
            </w:r>
          </w:p>
        </w:tc>
      </w:tr>
      <w:tr>
        <w:trPr>
          <w:trHeight w:val="226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0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2668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ZUMA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MINERALS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DEV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CO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320,000</w:t>
            </w:r>
          </w:p>
        </w:tc>
      </w:tr>
      <w:tr>
        <w:trPr>
          <w:trHeight w:val="226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0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2669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ZUNEOUS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RESOURCES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160,000</w:t>
            </w:r>
          </w:p>
        </w:tc>
      </w:tr>
      <w:tr>
        <w:trPr>
          <w:trHeight w:val="226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0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2670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ZURFI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MINING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850,000</w:t>
            </w:r>
          </w:p>
        </w:tc>
      </w:tr>
      <w:tr>
        <w:trPr>
          <w:trHeight w:val="226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0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2671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ZURMI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ALH.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z w:val="15"/>
              </w:rPr>
              <w:t>BELLO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80,000</w:t>
            </w:r>
          </w:p>
        </w:tc>
      </w:tr>
      <w:tr>
        <w:trPr>
          <w:trHeight w:val="226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0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2672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2"/>
                <w:sz w:val="15"/>
              </w:rPr>
              <w:t>ZUTINI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NIGERIA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right="1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z w:val="15"/>
              </w:rPr>
              <w:t>140,000</w:t>
            </w:r>
          </w:p>
        </w:tc>
      </w:tr>
      <w:tr>
        <w:trPr>
          <w:trHeight w:val="226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0"/>
              <w:ind w:left="7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2673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2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1"/>
                <w:sz w:val="15"/>
              </w:rPr>
              <w:t>ZUVERLASSING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NIG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pacing w:val="-1"/>
                <w:sz w:val="15"/>
              </w:rPr>
              <w:t>LTD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0"/>
              <w:ind w:right="20"/>
              <w:jc w:val="righ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189,000</w:t>
            </w:r>
          </w:p>
        </w:tc>
      </w:tr>
      <w:tr>
        <w:trPr>
          <w:trHeight w:val="218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</w:tr>
      <w:tr>
        <w:trPr>
          <w:trHeight w:val="226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</w:tr>
      <w:tr>
        <w:trPr>
          <w:trHeight w:val="226" w:hRule="exact"/>
        </w:trPr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5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99" w:lineRule="exact"/>
              <w:ind w:left="382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sz w:val="21"/>
              </w:rPr>
              <w:t>3,088,483,802</w:t>
            </w:r>
            <w:r>
              <w:rPr>
                <w:rFonts w:ascii="Calibri"/>
                <w:sz w:val="21"/>
              </w:rPr>
            </w:r>
          </w:p>
        </w:tc>
      </w:tr>
    </w:tbl>
    <w:sectPr>
      <w:pgSz w:w="12240" w:h="15840"/>
      <w:pgMar w:top="1020" w:bottom="280" w:left="146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Abdulrahman Haruna</dc:creator>
  <dcterms:created xsi:type="dcterms:W3CDTF">2026-07-03T16:03:33Z</dcterms:created>
  <dcterms:modified xsi:type="dcterms:W3CDTF">2026-07-03T16:03:33Z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2024-12-16T00:00:00Z</vt:filetime>
  </property>
  <property fmtid="{D5CDD505-2E9C-101B-9397-08002B2CF9AE}" pid="3" name="LastSaved">
    <vt:filetime>2026-07-03T00:00:00Z</vt:filetime>
  </property>
</Properties>
</file>